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color w:val="auto"/>
        </w:rPr>
        <w:alias w:val="Resume Name"/>
        <w:tag w:val="Resume Name"/>
        <w:id w:val="986285798"/>
        <w:placeholder>
          <w:docPart w:val="95FC67130B7B481BB4A159D33F9FEC52"/>
        </w:placeholder>
        <w:docPartList>
          <w:docPartGallery w:val="Quick Parts"/>
          <w:docPartCategory w:val=" Resume Name"/>
        </w:docPartList>
      </w:sdtPr>
      <w:sdtEndPr/>
      <w:sdtContent>
        <w:p w:rsidR="00B70B56" w:rsidRDefault="00BD7443">
          <w:pPr>
            <w:pStyle w:val="NoSpacing"/>
            <w:rPr>
              <w:color w:val="46464A" w:themeColor="text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0" wp14:editId="5BC3DD4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1988820</wp:posOffset>
                        </wp:positionV>
                      </mc:Fallback>
                    </mc:AlternateContent>
                    <wp:extent cx="6400800" cy="0"/>
                    <wp:effectExtent l="0" t="0" r="0" b="19050"/>
                    <wp:wrapNone/>
                    <wp:docPr id="1" name="Straight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Straight Connector 1" o:spid="_x0000_s1026" style="position:absolute;z-index:251660288;visibility:visible;mso-wrap-style:square;mso-width-percent:1000;mso-height-percent:0;mso-top-percent:150;mso-wrap-distance-left:9pt;mso-wrap-distance-top:0;mso-wrap-distance-right:9pt;mso-wrap-distance-bottom:0;mso-position-horizontal:center;mso-position-horizontal-relative:margin;mso-position-vertical-relative:margin;mso-width-percent:1000;mso-height-percent:0;mso-top-percent:150;mso-width-relative:margin;mso-height-relative:page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" o:allowincell="f" o:allowoverlap="f" strokecolor="#6f6f74 [3204]">
                    <w10:wrap anchorx="margin" anchory="margin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548640" distL="114300" distR="114300" simplePos="0" relativeHeight="251659264" behindDoc="0" locked="0" layoutInCell="1" allowOverlap="1" wp14:editId="39ED6B05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top</wp:align>
                    </wp:positionV>
                    <wp:extent cx="6400800" cy="1303020"/>
                    <wp:effectExtent l="0" t="0" r="0" b="0"/>
                    <wp:wrapTopAndBottom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00800" cy="13030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2">
                                <a:duotone>
                                  <a:schemeClr val="lt1">
                                    <a:tint val="95000"/>
                                  </a:schemeClr>
                                  <a:schemeClr val="lt1">
                                    <a:shade val="20000"/>
                                  </a:schemeClr>
                                </a:duotone>
                              </a:blip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7in;height:102.6pt;z-index:251659264;visibility:visible;mso-wrap-style:square;mso-width-percent:1000;mso-height-percent:150;mso-wrap-distance-left:9pt;mso-wrap-distance-top:0;mso-wrap-distance-right:9pt;mso-wrap-distance-bottom:43.2pt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Hg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RlAAAAAFJnaHRsb25nAAAF&#10;3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Y4QklNBAwA&#10;AAAAHeYAAAABAAAAoAAAAHgAAAHgAADhAAAAHcoAGAAB/9j/4AAQSkZJRgABAgAASABIAAD/7QAM&#10;QWRvYmVfQ00AAf/uAA5BZG9iZQBkgAAAAAH/2wCEAAwICAgJCAwJCQwRCwoLERUPDAwPFRgTExUT&#10;ExgRDAwMDAwMEQwMDAwMDAwMDAwMDAwMDAwMDAwMDAwMDAwMDAwBDQsLDQ4NEA4OEBQODg4UFA4O&#10;Dg4UEQwMDAwMEREMDAwMDAwRDAwMDAwMDAwMDAwMDAwMDAwMDAwMDAwMDAwMDP/AABEIAHg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" stroked="f" strokeweight="1.5pt">
                    <v:fill r:id="rId13" o:title="" recolor="t" rotate="t" type="tile"/>
                    <v:imagedata recolortarget="white [3057]"/>
                    <w10:wrap type="topAndBottom" anchorx="margin" anchory="margin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274320" distL="457200" distR="457200" simplePos="0" relativeHeight="251661312" behindDoc="0" locked="0" layoutInCell="1" allowOverlap="1" wp14:editId="21C33FDC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12000</wp14:pctPosVOffset>
                        </wp:positionV>
                      </mc:Choice>
                      <mc:Fallback>
                        <wp:positionV relativeFrom="page">
                          <wp:posOffset>1727835</wp:posOffset>
                        </wp:positionV>
                      </mc:Fallback>
                    </mc:AlternateContent>
                    <wp:extent cx="2729865" cy="541020"/>
                    <wp:effectExtent l="19050" t="19050" r="23495" b="19685"/>
                    <wp:wrapTopAndBottom/>
                    <wp:docPr id="3" name="Rectangle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2729865" cy="5410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 cmpd="thinThick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B70B56" w:rsidRDefault="00BD7443">
                                <w:pPr>
                                  <w:pStyle w:val="PersonalName"/>
                                </w:pPr>
                                <w:sdt>
                                  <w:sdtPr>
                                    <w:alias w:val="Author"/>
                                    <w:id w:val="-1040744760"/>
                                    <w:placeholder>
                                      <w:docPart w:val="CD9A5BA670AF44F2A479C2DB852E8131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4628F">
                                      <w:t>BRian D. Whitten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none" lIns="182880" tIns="91440" rIns="182880" bIns="45720" rtlCol="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left:0;text-align:left;margin-left:0;margin-top:0;width:214.95pt;height:42.6pt;z-index:251661312;visibility:visible;mso-wrap-style:none;mso-width-percent:0;mso-height-percent:0;mso-top-percent:120;mso-wrap-distance-left:36pt;mso-wrap-distance-top:0;mso-wrap-distance-right:36pt;mso-wrap-distance-bottom:21.6pt;mso-position-horizontal:center;mso-position-horizontal-relative:margin;mso-position-vertical-relative:margin;mso-width-percent:0;mso-height-percent:0;mso-top-percent:12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" fillcolor="black [3213]" strokecolor="black [3213]" strokeweight="4.5pt">
                    <v:stroke linestyle="thinThick"/>
                    <v:path arrowok="t"/>
                    <o:lock v:ext="edit" grouping="t"/>
                    <v:textbox style="mso-fit-shape-to-text:t" inset="14.4pt,7.2pt,14.4pt">
                      <w:txbxContent>
                        <w:p w:rsidR="00B70B56" w:rsidRDefault="00BD7443">
                          <w:pPr>
                            <w:pStyle w:val="PersonalName"/>
                          </w:pPr>
                          <w:sdt>
                            <w:sdtPr>
                              <w:alias w:val="Author"/>
                              <w:id w:val="-1040744760"/>
                              <w:placeholder>
                                <w:docPart w:val="CD9A5BA670AF44F2A479C2DB852E813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04628F">
                                <w:t>BRian D. Whitten</w:t>
                              </w:r>
                            </w:sdtContent>
                          </w:sdt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  <w:sdt>
            <w:sdtPr>
              <w:rPr>
                <w:color w:val="46464A" w:themeColor="text2"/>
              </w:rPr>
              <w:alias w:val="E-mail Address"/>
              <w:id w:val="169154114"/>
              <w:placeholder>
                <w:docPart w:val="FD8FE9B8ABF04859BE17DED348A99781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EndPr/>
            <w:sdtContent>
              <w:r w:rsidR="0004628F">
                <w:rPr>
                  <w:color w:val="46464A" w:themeColor="text2"/>
                </w:rPr>
                <w:t>B2Tharab@yahoo.com</w:t>
              </w:r>
            </w:sdtContent>
          </w:sdt>
          <w:r>
            <w:rPr>
              <w:color w:val="46464A" w:themeColor="text2"/>
            </w:rPr>
            <w:t xml:space="preserve"> </w:t>
          </w:r>
          <w:r>
            <w:rPr>
              <w:color w:val="6F6F74" w:themeColor="accent1"/>
              <w:sz w:val="16"/>
            </w:rPr>
            <w:sym w:font="Wingdings" w:char="F074"/>
          </w:r>
          <w:r>
            <w:rPr>
              <w:color w:val="46464A" w:themeColor="text2"/>
            </w:rPr>
            <w:t xml:space="preserve">  </w:t>
          </w:r>
          <w:sdt>
            <w:sdtPr>
              <w:rPr>
                <w:color w:val="46464A" w:themeColor="text2"/>
              </w:rPr>
              <w:alias w:val="Address"/>
              <w:id w:val="505637697"/>
              <w:placeholder>
                <w:docPart w:val="C2527DD4C6CB40DA934194521AE92A42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EndPr/>
            <w:sdtContent>
              <w:r w:rsidR="0004628F">
                <w:rPr>
                  <w:color w:val="46464A" w:themeColor="text2"/>
                </w:rPr>
                <w:t xml:space="preserve">8996 Clay </w:t>
              </w:r>
              <w:proofErr w:type="spellStart"/>
              <w:r w:rsidR="0004628F">
                <w:rPr>
                  <w:color w:val="46464A" w:themeColor="text2"/>
                </w:rPr>
                <w:t>st</w:t>
              </w:r>
              <w:proofErr w:type="spellEnd"/>
            </w:sdtContent>
          </w:sdt>
          <w:r>
            <w:rPr>
              <w:color w:val="6F6F74" w:themeColor="accent1"/>
              <w:sz w:val="16"/>
            </w:rPr>
            <w:sym w:font="Wingdings" w:char="F074"/>
          </w:r>
          <w:r>
            <w:rPr>
              <w:color w:val="46464A" w:themeColor="text2"/>
            </w:rPr>
            <w:t xml:space="preserve"> </w:t>
          </w:r>
          <w:sdt>
            <w:sdtPr>
              <w:rPr>
                <w:color w:val="46464A" w:themeColor="text2"/>
              </w:rPr>
              <w:alias w:val="Phone"/>
              <w:id w:val="-298074868"/>
              <w:placeholder>
                <w:docPart w:val="E42F7FD830DA49C088CE5A0CCB0AC007"/>
              </w:placeholder>
              <w:dataBinding w:prefixMappings="xmlns:ns0='http://schemas.microsoft.com/office/2006/coverPageProps' " w:xpath="/ns0:CoverPageProperties[1]/ns0:CompanyPhone[1]" w:storeItemID="{55AF091B-3C7A-41E3-B477-F2FDAA23CFDA}"/>
              <w:text/>
            </w:sdtPr>
            <w:sdtEndPr/>
            <w:sdtContent>
              <w:r w:rsidR="0004628F">
                <w:rPr>
                  <w:color w:val="46464A" w:themeColor="text2"/>
                </w:rPr>
                <w:t>303-548-3410</w:t>
              </w:r>
            </w:sdtContent>
          </w:sdt>
        </w:p>
        <w:sdt>
          <w:sdtPr>
            <w:rPr>
              <w:rStyle w:val="PlaceholderText"/>
            </w:rPr>
            <w:id w:val="-467742748"/>
            <w:placeholder>
              <w:docPart w:val="87DF8C6033DC4FDEB49EC7356A2FDEAE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p w:rsidR="00B70B56" w:rsidRDefault="00BD7443">
              <w:pPr>
                <w:pStyle w:val="NoSpacing"/>
                <w:rPr>
                  <w:rStyle w:val="PlaceholderText"/>
                </w:rPr>
              </w:pPr>
              <w:r>
                <w:rPr>
                  <w:rStyle w:val="PlaceholderText"/>
                </w:rPr>
                <w:t>[Type your website]</w:t>
              </w:r>
            </w:p>
          </w:sdtContent>
        </w:sdt>
        <w:p w:rsidR="00B70B56" w:rsidRDefault="00BD7443"/>
      </w:sdtContent>
    </w:sdt>
    <w:p w:rsidR="00B70B56" w:rsidRDefault="00BD7443">
      <w:pPr>
        <w:pStyle w:val="SectionHeading"/>
        <w:rPr>
          <w:color w:val="343437" w:themeColor="text2" w:themeShade="BF"/>
        </w:rPr>
      </w:pPr>
      <w:r>
        <w:rPr>
          <w:color w:val="343437" w:themeColor="text2" w:themeShade="BF"/>
        </w:rPr>
        <w:t>Objectives</w:t>
      </w:r>
    </w:p>
    <w:p w:rsidR="00B70B56" w:rsidRDefault="0004628F">
      <w:pPr>
        <w:rPr>
          <w:color w:val="000000"/>
        </w:rPr>
      </w:pPr>
      <w:r>
        <w:rPr>
          <w:color w:val="000000"/>
        </w:rPr>
        <w:t>To land a job with exceptional pay, benefits and overall down to earth work environment, to advance my ability to provide for my family.</w:t>
      </w:r>
    </w:p>
    <w:p w:rsidR="00B70B56" w:rsidRDefault="00BD7443">
      <w:pPr>
        <w:pStyle w:val="SectionHeading"/>
        <w:rPr>
          <w:color w:val="343437" w:themeColor="text2" w:themeShade="BF"/>
        </w:rPr>
      </w:pPr>
      <w:r>
        <w:rPr>
          <w:color w:val="343437" w:themeColor="text2" w:themeShade="BF"/>
        </w:rPr>
        <w:t>Education</w:t>
      </w:r>
    </w:p>
    <w:p w:rsidR="00B70B56" w:rsidRDefault="0004628F">
      <w:pPr>
        <w:pStyle w:val="Subsection"/>
      </w:pPr>
      <w:r>
        <w:t>Arvada West High</w:t>
      </w:r>
    </w:p>
    <w:p w:rsidR="00B70B56" w:rsidRDefault="00BD7443" w:rsidP="0004628F">
      <w:pPr>
        <w:spacing w:after="0"/>
      </w:pPr>
      <w:r>
        <w:t xml:space="preserve">  </w:t>
      </w:r>
      <w:proofErr w:type="gramStart"/>
      <w:r w:rsidR="0004628F">
        <w:t>G.E.D.</w:t>
      </w:r>
      <w:proofErr w:type="gramEnd"/>
    </w:p>
    <w:p w:rsidR="00B70B56" w:rsidRDefault="00BD7443">
      <w:pPr>
        <w:pStyle w:val="SectionHeading"/>
        <w:rPr>
          <w:color w:val="343437" w:themeColor="text2" w:themeShade="BF"/>
        </w:rPr>
      </w:pPr>
      <w:r>
        <w:rPr>
          <w:color w:val="343437" w:themeColor="text2" w:themeShade="BF"/>
        </w:rPr>
        <w:t>Experience</w:t>
      </w:r>
    </w:p>
    <w:p w:rsidR="00B70B56" w:rsidRDefault="0004628F">
      <w:pPr>
        <w:pStyle w:val="Subsection"/>
        <w:rPr>
          <w:vanish/>
          <w:specVanish/>
        </w:rPr>
      </w:pPr>
      <w:r>
        <w:t xml:space="preserve">Coors Brewing Co </w:t>
      </w:r>
      <w:proofErr w:type="gramStart"/>
      <w:r>
        <w:t>Via</w:t>
      </w:r>
      <w:proofErr w:type="gramEnd"/>
      <w:r>
        <w:t xml:space="preserve"> </w:t>
      </w:r>
      <w:proofErr w:type="spellStart"/>
      <w:r>
        <w:t>AeroTek</w:t>
      </w:r>
      <w:proofErr w:type="spellEnd"/>
    </w:p>
    <w:p w:rsidR="00B70B56" w:rsidRDefault="00BD7443">
      <w:pPr>
        <w:pStyle w:val="NoSpacing"/>
        <w:rPr>
          <w:sz w:val="26"/>
          <w:szCs w:val="26"/>
        </w:rPr>
      </w:pPr>
      <w:r>
        <w:rPr>
          <w:color w:val="6F6F74" w:themeColor="accent1"/>
          <w:sz w:val="16"/>
        </w:rPr>
        <w:t xml:space="preserve"> </w:t>
      </w:r>
      <w:r>
        <w:rPr>
          <w:color w:val="6F6F74" w:themeColor="accent1"/>
          <w:sz w:val="16"/>
        </w:rPr>
        <w:sym w:font="Wingdings" w:char="F074"/>
      </w:r>
      <w:r>
        <w:rPr>
          <w:sz w:val="26"/>
          <w:szCs w:val="26"/>
        </w:rPr>
        <w:t xml:space="preserve"> </w:t>
      </w:r>
      <w:proofErr w:type="gramStart"/>
      <w:r w:rsidR="00CD11ED">
        <w:rPr>
          <w:sz w:val="26"/>
          <w:szCs w:val="26"/>
        </w:rPr>
        <w:t>311 13</w:t>
      </w:r>
      <w:r w:rsidR="00CD11ED" w:rsidRPr="00CD11ED">
        <w:rPr>
          <w:sz w:val="26"/>
          <w:szCs w:val="26"/>
          <w:vertAlign w:val="superscript"/>
        </w:rPr>
        <w:t>th</w:t>
      </w:r>
      <w:r w:rsidR="00CD11ED">
        <w:rPr>
          <w:sz w:val="26"/>
          <w:szCs w:val="26"/>
        </w:rPr>
        <w:t xml:space="preserve"> </w:t>
      </w:r>
      <w:proofErr w:type="spellStart"/>
      <w:r w:rsidR="00CD11ED">
        <w:rPr>
          <w:sz w:val="26"/>
          <w:szCs w:val="26"/>
        </w:rPr>
        <w:t>st.</w:t>
      </w:r>
      <w:proofErr w:type="spellEnd"/>
      <w:r w:rsidR="00CD11ED">
        <w:rPr>
          <w:sz w:val="26"/>
          <w:szCs w:val="26"/>
        </w:rPr>
        <w:t xml:space="preserve"> Golden, Co.</w:t>
      </w:r>
      <w:proofErr w:type="gramEnd"/>
      <w:r w:rsidR="00CD11ED">
        <w:rPr>
          <w:sz w:val="26"/>
          <w:szCs w:val="26"/>
        </w:rPr>
        <w:t xml:space="preserve"> </w:t>
      </w:r>
    </w:p>
    <w:p w:rsidR="00B70B56" w:rsidRDefault="00BD7443">
      <w:pPr>
        <w:pStyle w:val="SubsectionDate"/>
        <w:rPr>
          <w:rStyle w:val="Emphasis"/>
          <w:i w:val="0"/>
        </w:rPr>
      </w:pPr>
      <w:r>
        <w:rPr>
          <w:rStyle w:val="IntenseEmphasis"/>
        </w:rPr>
        <w:t xml:space="preserve"> </w:t>
      </w:r>
      <w:r w:rsidR="00CD11ED">
        <w:t>Machine Operator/Forklift Operator</w:t>
      </w:r>
      <w:r w:rsidR="006A30C6">
        <w:t xml:space="preserve"> Aug2009</w:t>
      </w:r>
      <w:r>
        <w:t xml:space="preserve"> – </w:t>
      </w:r>
      <w:r w:rsidR="00CD11ED">
        <w:t>Feb 2012</w:t>
      </w:r>
    </w:p>
    <w:p w:rsidR="00B70B56" w:rsidRDefault="00CD11ED">
      <w:r>
        <w:t xml:space="preserve">Unloaded Product from Semi trailer and loaded onto </w:t>
      </w:r>
      <w:proofErr w:type="spellStart"/>
      <w:r>
        <w:t>Dpl</w:t>
      </w:r>
      <w:proofErr w:type="spellEnd"/>
      <w:r>
        <w:t xml:space="preserve"> Machines, Ran </w:t>
      </w:r>
      <w:proofErr w:type="spellStart"/>
      <w:r>
        <w:t>Dpl</w:t>
      </w:r>
      <w:proofErr w:type="spellEnd"/>
      <w:r>
        <w:t xml:space="preserve"> (empty can </w:t>
      </w:r>
      <w:proofErr w:type="spellStart"/>
      <w:r>
        <w:t>conveyour</w:t>
      </w:r>
      <w:proofErr w:type="spellEnd"/>
      <w:r>
        <w:t>) and</w:t>
      </w:r>
      <w:r w:rsidR="006A30C6">
        <w:t xml:space="preserve"> ran multiple high speed c</w:t>
      </w:r>
      <w:r>
        <w:t>an packager</w:t>
      </w:r>
      <w:r w:rsidR="006A30C6">
        <w:t>s</w:t>
      </w:r>
      <w:r>
        <w:t xml:space="preserve">. Routine maintenance on machines, Sanitized packaging area, </w:t>
      </w:r>
      <w:proofErr w:type="gramStart"/>
      <w:r>
        <w:t>All</w:t>
      </w:r>
      <w:proofErr w:type="gramEnd"/>
      <w:r>
        <w:t xml:space="preserve"> while following GMP’s and </w:t>
      </w:r>
      <w:proofErr w:type="spellStart"/>
      <w:r>
        <w:t>Saftey</w:t>
      </w:r>
      <w:proofErr w:type="spellEnd"/>
      <w:r>
        <w:t xml:space="preserve"> Guidelines. </w:t>
      </w:r>
      <w:proofErr w:type="gramStart"/>
      <w:r>
        <w:t>Attended Safety meetings.</w:t>
      </w:r>
      <w:proofErr w:type="gramEnd"/>
    </w:p>
    <w:p w:rsidR="00B70B56" w:rsidRDefault="00BD7443">
      <w:pPr>
        <w:pStyle w:val="SectionHeading"/>
        <w:rPr>
          <w:color w:val="343437" w:themeColor="text2" w:themeShade="BF"/>
        </w:rPr>
      </w:pPr>
      <w:r>
        <w:rPr>
          <w:color w:val="343437" w:themeColor="text2" w:themeShade="BF"/>
        </w:rPr>
        <w:t>Skills</w:t>
      </w:r>
    </w:p>
    <w:p w:rsidR="00B70B56" w:rsidRDefault="00CD11ED">
      <w:pPr>
        <w:pStyle w:val="ListParagraph"/>
        <w:numPr>
          <w:ilvl w:val="0"/>
          <w:numId w:val="5"/>
        </w:numPr>
        <w:ind w:left="180" w:hanging="144"/>
      </w:pPr>
      <w:r>
        <w:t>Basic Computer and Internet</w:t>
      </w:r>
    </w:p>
    <w:p w:rsidR="00CD11ED" w:rsidRDefault="00CD11ED">
      <w:pPr>
        <w:pStyle w:val="ListParagraph"/>
        <w:numPr>
          <w:ilvl w:val="0"/>
          <w:numId w:val="5"/>
        </w:numPr>
        <w:ind w:left="180" w:hanging="144"/>
      </w:pPr>
      <w:r>
        <w:t xml:space="preserve">Basic Maintenance </w:t>
      </w:r>
    </w:p>
    <w:p w:rsidR="00CD11ED" w:rsidRDefault="00CD11ED">
      <w:pPr>
        <w:pStyle w:val="ListParagraph"/>
        <w:numPr>
          <w:ilvl w:val="0"/>
          <w:numId w:val="5"/>
        </w:numPr>
        <w:ind w:left="180" w:hanging="144"/>
      </w:pPr>
      <w:r>
        <w:t>Customer Service</w:t>
      </w:r>
    </w:p>
    <w:p w:rsidR="00CD11ED" w:rsidRDefault="00CD11ED">
      <w:pPr>
        <w:pStyle w:val="ListParagraph"/>
        <w:numPr>
          <w:ilvl w:val="0"/>
          <w:numId w:val="5"/>
        </w:numPr>
        <w:ind w:left="180" w:hanging="144"/>
      </w:pPr>
      <w:r>
        <w:t>Leadership</w:t>
      </w:r>
    </w:p>
    <w:p w:rsidR="00CD11ED" w:rsidRDefault="00CD11ED">
      <w:pPr>
        <w:pStyle w:val="ListParagraph"/>
        <w:numPr>
          <w:ilvl w:val="0"/>
          <w:numId w:val="5"/>
        </w:numPr>
        <w:ind w:left="180" w:hanging="144"/>
      </w:pPr>
      <w:r>
        <w:t xml:space="preserve">Forklift </w:t>
      </w:r>
    </w:p>
    <w:p w:rsidR="006A30C6" w:rsidRDefault="006A30C6">
      <w:pPr>
        <w:pStyle w:val="ListParagraph"/>
        <w:numPr>
          <w:ilvl w:val="0"/>
          <w:numId w:val="5"/>
        </w:numPr>
        <w:ind w:left="180" w:hanging="144"/>
      </w:pPr>
      <w:r>
        <w:t>High speed machinery</w:t>
      </w:r>
    </w:p>
    <w:p w:rsidR="006A30C6" w:rsidRDefault="006A30C6" w:rsidP="006A30C6">
      <w:pPr>
        <w:pStyle w:val="ListParagraph"/>
        <w:ind w:left="180" w:firstLine="0"/>
        <w:jc w:val="both"/>
      </w:pPr>
      <w:bookmarkStart w:id="0" w:name="_GoBack"/>
      <w:bookmarkEnd w:id="0"/>
    </w:p>
    <w:sectPr w:rsidR="006A30C6">
      <w:headerReference w:type="default" r:id="rId14"/>
      <w:footerReference w:type="default" r:id="rId15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443" w:rsidRDefault="00BD7443">
      <w:pPr>
        <w:spacing w:after="0" w:line="240" w:lineRule="auto"/>
      </w:pPr>
      <w:r>
        <w:separator/>
      </w:r>
    </w:p>
  </w:endnote>
  <w:endnote w:type="continuationSeparator" w:id="0">
    <w:p w:rsidR="00BD7443" w:rsidRDefault="00BD7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B56" w:rsidRDefault="00BD7443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 xml:space="preserve"> PAGE   \* MERGEFORMAT </w:instrText>
    </w:r>
    <w:r>
      <w:rPr>
        <w:sz w:val="20"/>
        <w14:numForm w14:val="oldStyle"/>
      </w:rPr>
      <w:fldChar w:fldCharType="separate"/>
    </w:r>
    <w:r>
      <w:rPr>
        <w:noProof/>
        <w:sz w:val="20"/>
        <w14:numForm w14:val="oldStyle"/>
      </w:rPr>
      <w:t>2</w:t>
    </w:r>
    <w:r>
      <w:rPr>
        <w:noProof/>
        <w:sz w:val="20"/>
        <w14:numForm w14:val="oldStyle"/>
      </w:rPr>
      <w:fldChar w:fldCharType="end"/>
    </w:r>
  </w:p>
  <w:p w:rsidR="00B70B56" w:rsidRDefault="00BD7443">
    <w:pPr>
      <w:pStyle w:val="Foo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editId="1B092D34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id="Straight Connector 7" o:spid="_x0000_s1026" style="position:absolute;z-index:25166233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" strokecolor="#6f6f74 [3204]"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443" w:rsidRDefault="00BD7443">
      <w:pPr>
        <w:spacing w:after="0" w:line="240" w:lineRule="auto"/>
      </w:pPr>
      <w:r>
        <w:separator/>
      </w:r>
    </w:p>
  </w:footnote>
  <w:footnote w:type="continuationSeparator" w:id="0">
    <w:p w:rsidR="00BD7443" w:rsidRDefault="00BD7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B56" w:rsidRDefault="00BD7443">
    <w:pPr>
      <w:pStyle w:val="Header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editId="25231F11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hor"/>
                            <w:id w:val="15524260"/>
                            <w:placeholder>
                              <w:docPart w:val="3966F2A58840473FADB461C032EE5A9D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B70B56" w:rsidRDefault="0004628F">
                              <w:pPr>
                                <w:spacing w:after="160" w:line="264" w:lineRule="auto"/>
                                <w:rPr>
                                  <w:color w:val="46464A" w:themeColor="text2"/>
                                </w:rPr>
                              </w:pPr>
                              <w:proofErr w:type="spellStart"/>
                              <w:r>
                                <w:rPr>
                                  <w:color w:val="46464A" w:themeColor="text2"/>
                                </w:rPr>
                                <w:t>BRian</w:t>
                              </w:r>
                              <w:proofErr w:type="spellEnd"/>
                              <w:r>
                                <w:rPr>
                                  <w:color w:val="46464A" w:themeColor="text2"/>
                                </w:rPr>
                                <w:t xml:space="preserve"> D. Whitten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4" o:spid="_x0000_s102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YLm7&#10;NxEDAADWBgAADgAAAAAAAAAAAAAAAAA8AgAAZHJzL2Uyb0RvYy54bWxQSwECLQAUAAYACAAAACEA&#10;WGCzG7oAAAAiAQAAGQAAAAAAAAAAAAAAAAB5BQAAZHJzL19yZWxzL2Uyb0RvYy54bWwucmVsc1BL&#10;AQItABQABgAIAAAAIQBNYrpn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hor"/>
                      <w:id w:val="15524260"/>
                      <w:placeholder>
                        <w:docPart w:val="3966F2A58840473FADB461C032EE5A9D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:rsidR="00B70B56" w:rsidRDefault="0004628F">
                        <w:pPr>
                          <w:spacing w:after="160" w:line="264" w:lineRule="auto"/>
                          <w:rPr>
                            <w:color w:val="46464A" w:themeColor="text2"/>
                          </w:rPr>
                        </w:pPr>
                        <w:proofErr w:type="spellStart"/>
                        <w:r>
                          <w:rPr>
                            <w:color w:val="46464A" w:themeColor="text2"/>
                          </w:rPr>
                          <w:t>BRian</w:t>
                        </w:r>
                        <w:proofErr w:type="spellEnd"/>
                        <w:r>
                          <w:rPr>
                            <w:color w:val="46464A" w:themeColor="text2"/>
                          </w:rPr>
                          <w:t xml:space="preserve"> D. Whitten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editId="4F6B879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1293495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id="Straight Connector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J2uAEAAMMDAAAOAAAAZHJzL2Uyb0RvYy54bWysU8GOEzEMvSPxD1HudKYLX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28F"/>
    <w:rsid w:val="0004628F"/>
    <w:rsid w:val="006A30C6"/>
    <w:rsid w:val="00B70B56"/>
    <w:rsid w:val="00BD7443"/>
    <w:rsid w:val="00CD1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color w:val="343437" w:themeColor="text2" w:themeShade="BF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color w:val="343437" w:themeColor="text2" w:themeShade="BF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2ThaRab\Downloads\TS101840843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5FC67130B7B481BB4A159D33F9FEC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78CF5-0240-47C5-9FCE-32A4AB9AB9EA}"/>
      </w:docPartPr>
      <w:docPartBody>
        <w:p w:rsidR="00000000" w:rsidRDefault="005810C8">
          <w:pPr>
            <w:pStyle w:val="95FC67130B7B481BB4A159D33F9FEC52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FD8FE9B8ABF04859BE17DED348A99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AB032-C0E9-4102-B1A7-099371DEBA4F}"/>
      </w:docPartPr>
      <w:docPartBody>
        <w:p w:rsidR="00000000" w:rsidRDefault="005810C8">
          <w:pPr>
            <w:pStyle w:val="FD8FE9B8ABF04859BE17DED348A99781"/>
          </w:pPr>
          <w:r>
            <w:rPr>
              <w:rStyle w:val="PlaceholderText"/>
              <w:color w:val="1F497D" w:themeColor="text2"/>
            </w:rPr>
            <w:t>[Type your e-mail]</w:t>
          </w:r>
        </w:p>
      </w:docPartBody>
    </w:docPart>
    <w:docPart>
      <w:docPartPr>
        <w:name w:val="C2527DD4C6CB40DA934194521AE92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454EC8-2628-48A6-9DAE-7B73EA7AA637}"/>
      </w:docPartPr>
      <w:docPartBody>
        <w:p w:rsidR="00000000" w:rsidRDefault="005810C8">
          <w:pPr>
            <w:pStyle w:val="C2527DD4C6CB40DA934194521AE92A42"/>
          </w:pPr>
          <w:r>
            <w:rPr>
              <w:rStyle w:val="PlaceholderText"/>
              <w:color w:val="1F497D" w:themeColor="text2"/>
            </w:rPr>
            <w:t>[Type your address]</w:t>
          </w:r>
        </w:p>
      </w:docPartBody>
    </w:docPart>
    <w:docPart>
      <w:docPartPr>
        <w:name w:val="E42F7FD830DA49C088CE5A0CCB0AC0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766A9-D628-4714-A673-1455E135B13A}"/>
      </w:docPartPr>
      <w:docPartBody>
        <w:p w:rsidR="00000000" w:rsidRDefault="005810C8">
          <w:pPr>
            <w:pStyle w:val="E42F7FD830DA49C088CE5A0CCB0AC007"/>
          </w:pPr>
          <w:r>
            <w:rPr>
              <w:rStyle w:val="PlaceholderText"/>
              <w:color w:val="1F497D" w:themeColor="text2"/>
            </w:rPr>
            <w:t>[Type your phone number]</w:t>
          </w:r>
        </w:p>
      </w:docPartBody>
    </w:docPart>
    <w:docPart>
      <w:docPartPr>
        <w:name w:val="87DF8C6033DC4FDEB49EC7356A2FDE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0FD9FC-6238-4B08-A197-E41C8BC1D104}"/>
      </w:docPartPr>
      <w:docPartBody>
        <w:p w:rsidR="00000000" w:rsidRDefault="005810C8">
          <w:pPr>
            <w:pStyle w:val="87DF8C6033DC4FDEB49EC7356A2FDEAE"/>
          </w:pPr>
          <w:r>
            <w:rPr>
              <w:rStyle w:val="PlaceholderText"/>
              <w:color w:val="1F497D" w:themeColor="text2"/>
            </w:rPr>
            <w:t>[Type your website]</w:t>
          </w:r>
        </w:p>
      </w:docPartBody>
    </w:docPart>
    <w:docPart>
      <w:docPartPr>
        <w:name w:val="CD9A5BA670AF44F2A479C2DB852E81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8E8FE-1B20-4455-92BA-26F30242719B}"/>
      </w:docPartPr>
      <w:docPartBody>
        <w:p w:rsidR="00000000" w:rsidRDefault="005810C8">
          <w:pPr>
            <w:pStyle w:val="CD9A5BA670AF44F2A479C2DB852E8131"/>
          </w:pPr>
          <w:r>
            <w:t>[Type Your Name]</w:t>
          </w:r>
        </w:p>
      </w:docPartBody>
    </w:docPart>
    <w:docPart>
      <w:docPartPr>
        <w:name w:val="3966F2A58840473FADB461C032EE5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084C9-E589-45A0-B836-34527B9CC867}"/>
      </w:docPartPr>
      <w:docPartBody>
        <w:p w:rsidR="00000000" w:rsidRDefault="005810C8">
          <w:pPr>
            <w:pStyle w:val="3966F2A58840473FADB461C032EE5A9D"/>
          </w:pPr>
          <w:r>
            <w:rPr>
              <w:color w:val="1F497D" w:themeColor="text2"/>
            </w:rPr>
            <w:t>[T</w:t>
          </w:r>
          <w:r>
            <w:rPr>
              <w:color w:val="1F497D" w:themeColor="text2"/>
            </w:rPr>
            <w:t>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0C8"/>
    <w:rsid w:val="00581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95FC67130B7B481BB4A159D33F9FEC52">
    <w:name w:val="95FC67130B7B481BB4A159D33F9FEC52"/>
  </w:style>
  <w:style w:type="paragraph" w:customStyle="1" w:styleId="FD8FE9B8ABF04859BE17DED348A99781">
    <w:name w:val="FD8FE9B8ABF04859BE17DED348A99781"/>
  </w:style>
  <w:style w:type="paragraph" w:customStyle="1" w:styleId="C2527DD4C6CB40DA934194521AE92A42">
    <w:name w:val="C2527DD4C6CB40DA934194521AE92A42"/>
  </w:style>
  <w:style w:type="paragraph" w:customStyle="1" w:styleId="E42F7FD830DA49C088CE5A0CCB0AC007">
    <w:name w:val="E42F7FD830DA49C088CE5A0CCB0AC007"/>
  </w:style>
  <w:style w:type="paragraph" w:customStyle="1" w:styleId="87DF8C6033DC4FDEB49EC7356A2FDEAE">
    <w:name w:val="87DF8C6033DC4FDEB49EC7356A2FDEAE"/>
  </w:style>
  <w:style w:type="paragraph" w:customStyle="1" w:styleId="6BEDF7A19FC34A55A32BCF2AE8464B45">
    <w:name w:val="6BEDF7A19FC34A55A32BCF2AE8464B45"/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B306CA931E7E43939BD70B6651AC9E10">
    <w:name w:val="B306CA931E7E43939BD70B6651AC9E10"/>
  </w:style>
  <w:style w:type="paragraph" w:customStyle="1" w:styleId="482BDD70BA5E479597B9AAF70FACD573">
    <w:name w:val="482BDD70BA5E479597B9AAF70FACD573"/>
  </w:style>
  <w:style w:type="paragraph" w:customStyle="1" w:styleId="9DB0A95E81E44FE8B9E1E42B326685EC">
    <w:name w:val="9DB0A95E81E44FE8B9E1E42B326685EC"/>
  </w:style>
  <w:style w:type="paragraph" w:customStyle="1" w:styleId="557CF9667DF24202ADD6DFEDEB27613D">
    <w:name w:val="557CF9667DF24202ADD6DFEDEB27613D"/>
  </w:style>
  <w:style w:type="paragraph" w:customStyle="1" w:styleId="C35A9FB7FA9149AD826B2641D1903CD0">
    <w:name w:val="C35A9FB7FA9149AD826B2641D1903CD0"/>
  </w:style>
  <w:style w:type="paragraph" w:customStyle="1" w:styleId="7AF9493A1DB64AAA9B91BCA57E237C4C">
    <w:name w:val="7AF9493A1DB64AAA9B91BCA57E237C4C"/>
  </w:style>
  <w:style w:type="paragraph" w:customStyle="1" w:styleId="CB028C92FA424705ADBA12159B9015E0">
    <w:name w:val="CB028C92FA424705ADBA12159B9015E0"/>
  </w:style>
  <w:style w:type="paragraph" w:customStyle="1" w:styleId="5E3DFD74DCF142D0A2132DA23F8DFA3A">
    <w:name w:val="5E3DFD74DCF142D0A2132DA23F8DFA3A"/>
  </w:style>
  <w:style w:type="paragraph" w:customStyle="1" w:styleId="605ACB3070704E52979A9F18E3A85194">
    <w:name w:val="605ACB3070704E52979A9F18E3A85194"/>
  </w:style>
  <w:style w:type="paragraph" w:customStyle="1" w:styleId="3A9ED81CC72140C1A9749FA8EA124821">
    <w:name w:val="3A9ED81CC72140C1A9749FA8EA124821"/>
  </w:style>
  <w:style w:type="paragraph" w:customStyle="1" w:styleId="0042CD74B50F4E2681D47AA6AA75B360">
    <w:name w:val="0042CD74B50F4E2681D47AA6AA75B360"/>
  </w:style>
  <w:style w:type="paragraph" w:customStyle="1" w:styleId="CD9A5BA670AF44F2A479C2DB852E8131">
    <w:name w:val="CD9A5BA670AF44F2A479C2DB852E8131"/>
  </w:style>
  <w:style w:type="paragraph" w:customStyle="1" w:styleId="3966F2A58840473FADB461C032EE5A9D">
    <w:name w:val="3966F2A58840473FADB461C032EE5A9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95FC67130B7B481BB4A159D33F9FEC52">
    <w:name w:val="95FC67130B7B481BB4A159D33F9FEC52"/>
  </w:style>
  <w:style w:type="paragraph" w:customStyle="1" w:styleId="FD8FE9B8ABF04859BE17DED348A99781">
    <w:name w:val="FD8FE9B8ABF04859BE17DED348A99781"/>
  </w:style>
  <w:style w:type="paragraph" w:customStyle="1" w:styleId="C2527DD4C6CB40DA934194521AE92A42">
    <w:name w:val="C2527DD4C6CB40DA934194521AE92A42"/>
  </w:style>
  <w:style w:type="paragraph" w:customStyle="1" w:styleId="E42F7FD830DA49C088CE5A0CCB0AC007">
    <w:name w:val="E42F7FD830DA49C088CE5A0CCB0AC007"/>
  </w:style>
  <w:style w:type="paragraph" w:customStyle="1" w:styleId="87DF8C6033DC4FDEB49EC7356A2FDEAE">
    <w:name w:val="87DF8C6033DC4FDEB49EC7356A2FDEAE"/>
  </w:style>
  <w:style w:type="paragraph" w:customStyle="1" w:styleId="6BEDF7A19FC34A55A32BCF2AE8464B45">
    <w:name w:val="6BEDF7A19FC34A55A32BCF2AE8464B45"/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B306CA931E7E43939BD70B6651AC9E10">
    <w:name w:val="B306CA931E7E43939BD70B6651AC9E10"/>
  </w:style>
  <w:style w:type="paragraph" w:customStyle="1" w:styleId="482BDD70BA5E479597B9AAF70FACD573">
    <w:name w:val="482BDD70BA5E479597B9AAF70FACD573"/>
  </w:style>
  <w:style w:type="paragraph" w:customStyle="1" w:styleId="9DB0A95E81E44FE8B9E1E42B326685EC">
    <w:name w:val="9DB0A95E81E44FE8B9E1E42B326685EC"/>
  </w:style>
  <w:style w:type="paragraph" w:customStyle="1" w:styleId="557CF9667DF24202ADD6DFEDEB27613D">
    <w:name w:val="557CF9667DF24202ADD6DFEDEB27613D"/>
  </w:style>
  <w:style w:type="paragraph" w:customStyle="1" w:styleId="C35A9FB7FA9149AD826B2641D1903CD0">
    <w:name w:val="C35A9FB7FA9149AD826B2641D1903CD0"/>
  </w:style>
  <w:style w:type="paragraph" w:customStyle="1" w:styleId="7AF9493A1DB64AAA9B91BCA57E237C4C">
    <w:name w:val="7AF9493A1DB64AAA9B91BCA57E237C4C"/>
  </w:style>
  <w:style w:type="paragraph" w:customStyle="1" w:styleId="CB028C92FA424705ADBA12159B9015E0">
    <w:name w:val="CB028C92FA424705ADBA12159B9015E0"/>
  </w:style>
  <w:style w:type="paragraph" w:customStyle="1" w:styleId="5E3DFD74DCF142D0A2132DA23F8DFA3A">
    <w:name w:val="5E3DFD74DCF142D0A2132DA23F8DFA3A"/>
  </w:style>
  <w:style w:type="paragraph" w:customStyle="1" w:styleId="605ACB3070704E52979A9F18E3A85194">
    <w:name w:val="605ACB3070704E52979A9F18E3A85194"/>
  </w:style>
  <w:style w:type="paragraph" w:customStyle="1" w:styleId="3A9ED81CC72140C1A9749FA8EA124821">
    <w:name w:val="3A9ED81CC72140C1A9749FA8EA124821"/>
  </w:style>
  <w:style w:type="paragraph" w:customStyle="1" w:styleId="0042CD74B50F4E2681D47AA6AA75B360">
    <w:name w:val="0042CD74B50F4E2681D47AA6AA75B360"/>
  </w:style>
  <w:style w:type="paragraph" w:customStyle="1" w:styleId="CD9A5BA670AF44F2A479C2DB852E8131">
    <w:name w:val="CD9A5BA670AF44F2A479C2DB852E8131"/>
  </w:style>
  <w:style w:type="paragraph" w:customStyle="1" w:styleId="3966F2A58840473FADB461C032EE5A9D">
    <w:name w:val="3966F2A58840473FADB461C032EE5A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>8996 Clay st</CompanyAddress>
  <CompanyPhone>303-548-3410</CompanyPhone>
  <CompanyFax/>
  <CompanyEmail>B2Tharab@yahoo.com</CompanyEmail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6AAFF402-38C9-46BD-8FD1-8A95ED6E0D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177A99-9D0A-4445-9E93-6C4538E52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TS101840843 (1)</Template>
  <TotalTime>23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D. Whitten</dc:creator>
  <cp:lastModifiedBy>B2ThaRab</cp:lastModifiedBy>
  <cp:revision>1</cp:revision>
  <dcterms:created xsi:type="dcterms:W3CDTF">2013-07-24T05:09:00Z</dcterms:created>
  <dcterms:modified xsi:type="dcterms:W3CDTF">2013-07-24T05:33:00Z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TC018408439991</vt:lpwstr>
  </property>
</Properties>
</file>