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C1F" w:rsidRPr="005B3C1F" w:rsidRDefault="00D47A26" w:rsidP="005B3C1F">
      <w:pPr>
        <w:pStyle w:val="NoSpacing"/>
        <w:rPr>
          <w:color w:val="46464A" w:themeColor="text2"/>
        </w:rPr>
      </w:pPr>
      <w:sdt>
        <w:sdtPr>
          <w:rPr>
            <w:color w:val="auto"/>
          </w:rPr>
          <w:alias w:val="Resume Name"/>
          <w:tag w:val="Resume Name"/>
          <w:id w:val="986285798"/>
          <w:placeholder>
            <w:docPart w:val="B8FE7CC8342D4697A3069673AC565E53"/>
          </w:placeholder>
          <w:docPartList>
            <w:docPartGallery w:val="Quick Parts"/>
            <w:docPartCategory w:val=" Resume Name"/>
          </w:docPartList>
        </w:sdtPr>
        <w:sdtEndPr>
          <w:rPr>
            <w:color w:val="404040" w:themeColor="text1" w:themeTint="BF"/>
          </w:rPr>
        </w:sdtEndPr>
        <w:sdtContent>
          <w:r w:rsidR="00AB5D3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0" wp14:anchorId="17A39B60" wp14:editId="7A8C8095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15000</wp14:pctPosVOffset>
                        </wp:positionV>
                      </mc:Choice>
                      <mc:Fallback>
                        <wp:positionV relativeFrom="page">
                          <wp:posOffset>1988820</wp:posOffset>
                        </wp:positionV>
                      </mc:Fallback>
                    </mc:AlternateContent>
                    <wp:extent cx="6400800" cy="0"/>
                    <wp:effectExtent l="0" t="0" r="0" b="19050"/>
                    <wp:wrapNone/>
                    <wp:docPr id="1" name="Straight Connecto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4008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Straight Connector 1" o:spid="_x0000_s1026" style="position:absolute;z-index:251660288;visibility:visible;mso-wrap-style:square;mso-width-percent:1000;mso-height-percent:0;mso-top-percent:150;mso-wrap-distance-left:9pt;mso-wrap-distance-top:0;mso-wrap-distance-right:9pt;mso-wrap-distance-bottom:0;mso-position-horizontal:center;mso-position-horizontal-relative:margin;mso-position-vertical-relative:margin;mso-width-percent:1000;mso-height-percent:0;mso-top-percent:150;mso-width-relative:margin;mso-height-relative:page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" o:allowincell="f" o:allowoverlap="f" strokecolor="#6f6f74 [3204]">
                    <w10:wrap anchorx="margin" anchory="margin"/>
                  </v:line>
                </w:pict>
              </mc:Fallback>
            </mc:AlternateContent>
          </w:r>
          <w:r w:rsidR="00AB5D38">
            <w:rPr>
              <w:noProof/>
            </w:rPr>
            <mc:AlternateContent>
              <mc:Choice Requires="wps">
                <w:drawing>
                  <wp:anchor distT="0" distB="548640" distL="114300" distR="114300" simplePos="0" relativeHeight="251659264" behindDoc="0" locked="0" layoutInCell="1" allowOverlap="1" wp14:anchorId="7B2DE05B" wp14:editId="2A04EDD5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top</wp:align>
                    </wp:positionV>
                    <wp:extent cx="6400800" cy="1303020"/>
                    <wp:effectExtent l="0" t="0" r="0" b="0"/>
                    <wp:wrapTopAndBottom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00800" cy="130302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1">
                                <a:duotone>
                                  <a:schemeClr val="lt1">
                                    <a:tint val="95000"/>
                                  </a:schemeClr>
                                  <a:schemeClr val="lt1">
                                    <a:shade val="20000"/>
                                  </a:schemeClr>
                                </a:duotone>
                              </a:blip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rect id="Rectangle 2" o:spid="_x0000_s1026" style="position:absolute;margin-left:0;margin-top:0;width:7in;height:102.6pt;z-index:251659264;visibility:visible;mso-wrap-style:square;mso-width-percent:1000;mso-height-percent:150;mso-wrap-distance-left:9pt;mso-wrap-distance-top:0;mso-wrap-distance-right:9pt;mso-wrap-distance-bottom:43.2pt;mso-position-horizontal:center;mso-position-horizontal-relative:margin;mso-position-vertical:top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RlAAAAAFJnaHRsb25nAAAF&#10;3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Y4QklNBAwA&#10;AAAAHeYAAAABAAAAoAAAAHgAAAHgAADhAAAAHcoAGAAB/9j/4AAQSkZJRgABAgAASABIAAD/7QAM&#10;QWRvYmVfQ00AAf/uAA5BZG9iZQBkgAAAAAH/2wCEAAwICAgJCAwJCQwRCwoLERUPDAwPFRgTExUT&#10;ExgRDAwMDAwMEQwMDAwMDAwMDAwMDAwMDAwMDAwMDAwMDAwMDAwBDQsLDQ4NEA4OEBQODg4UFA4O&#10;Dg4UEQwMDAwMEREMDAwMDAwRDAwMDAwMDAwMDAwMDAwMDAwMDAwMDAwMDAwMDP/AABEIAHg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" stroked="f" strokeweight="1.5pt">
                    <v:fill r:id="rId12" o:title="" recolor="t" rotate="t" type="tile"/>
                    <v:imagedata recolortarget="white [3057]"/>
                    <w10:wrap type="topAndBottom" anchorx="margin" anchory="margin"/>
                  </v:rect>
                </w:pict>
              </mc:Fallback>
            </mc:AlternateContent>
          </w:r>
          <w:r w:rsidR="00AB5D38">
            <w:rPr>
              <w:noProof/>
            </w:rPr>
            <mc:AlternateContent>
              <mc:Choice Requires="wps">
                <w:drawing>
                  <wp:anchor distT="0" distB="274320" distL="457200" distR="457200" simplePos="0" relativeHeight="251661312" behindDoc="0" locked="0" layoutInCell="1" allowOverlap="1" wp14:anchorId="15885CB0" wp14:editId="2B58997D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12000</wp14:pctPosVOffset>
                        </wp:positionV>
                      </mc:Choice>
                      <mc:Fallback>
                        <wp:positionV relativeFrom="page">
                          <wp:posOffset>1727835</wp:posOffset>
                        </wp:positionV>
                      </mc:Fallback>
                    </mc:AlternateContent>
                    <wp:extent cx="2729865" cy="541020"/>
                    <wp:effectExtent l="19050" t="19050" r="23495" b="19685"/>
                    <wp:wrapTopAndBottom/>
                    <wp:docPr id="3" name="Rectangle 3"/>
                    <wp:cNvGraphicFramePr>
                      <a:graphicFrameLocks xmlns:a="http://schemas.openxmlformats.org/drawingml/2006/main" noGrp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Grp="1"/>
                          </wps:cNvSpPr>
                          <wps:spPr>
                            <a:xfrm>
                              <a:off x="0" y="0"/>
                              <a:ext cx="2729865" cy="5410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57150" cmpd="thinThick">
                              <a:solidFill>
                                <a:schemeClr val="tx1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E053DB" w:rsidRDefault="00D47A26" w:rsidP="00E053DB">
                                <w:pPr>
                                  <w:pStyle w:val="PersonalName"/>
                                </w:pPr>
                                <w:sdt>
                                  <w:sdtPr>
                                    <w:alias w:val="Author"/>
                                    <w:id w:val="-495270116"/>
                                    <w:placeholder>
                                      <w:docPart w:val="4D7CAB94570D46B19BF2EC9BE5799B93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E053DB">
                                      <w:t>ROBIN GARRY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none" lIns="182880" tIns="91440" rIns="182880" bIns="45720" rtlCol="0" anchor="ctr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3" o:spid="_x0000_s1026" style="position:absolute;left:0;text-align:left;margin-left:0;margin-top:0;width:214.95pt;height:42.6pt;z-index:251661312;visibility:visible;mso-wrap-style:none;mso-width-percent:0;mso-height-percent:0;mso-top-percent:120;mso-wrap-distance-left:36pt;mso-wrap-distance-top:0;mso-wrap-distance-right:36pt;mso-wrap-distance-bottom:21.6pt;mso-position-horizontal:center;mso-position-horizontal-relative:margin;mso-position-vertical-relative:margin;mso-width-percent:0;mso-height-percent:0;mso-top-percent:12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" fillcolor="black [3213]" strokecolor="black [3213]" strokeweight="4.5pt">
                    <v:stroke linestyle="thinThick"/>
                    <v:path arrowok="t"/>
                    <o:lock v:ext="edit" grouping="t"/>
                    <v:textbox style="mso-fit-shape-to-text:t" inset="14.4pt,7.2pt,14.4pt">
                      <w:txbxContent>
                        <w:p w:rsidR="00E053DB" w:rsidRDefault="00D47A26" w:rsidP="00E053DB">
                          <w:pPr>
                            <w:pStyle w:val="PersonalName"/>
                          </w:pPr>
                          <w:sdt>
                            <w:sdtPr>
                              <w:alias w:val="Author"/>
                              <w:id w:val="-495270116"/>
                              <w:placeholder>
                                <w:docPart w:val="4D7CAB94570D46B19BF2EC9BE5799B93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E053DB">
                                <w:t>ROBIN GARRY</w:t>
                              </w:r>
                            </w:sdtContent>
                          </w:sdt>
                        </w:p>
                      </w:txbxContent>
                    </v:textbox>
                    <w10:wrap type="topAndBottom" anchorx="margin" anchory="margin"/>
                  </v:rect>
                </w:pict>
              </mc:Fallback>
            </mc:AlternateContent>
          </w:r>
          <w:sdt>
            <w:sdtPr>
              <w:rPr>
                <w:color w:val="46464A" w:themeColor="text2"/>
              </w:rPr>
              <w:alias w:val="E-mail Address"/>
              <w:id w:val="169154114"/>
              <w:placeholder>
                <w:docPart w:val="2339A4E90A7946FE872311D25F7257DC"/>
              </w:placeholder>
              <w:dataBinding w:prefixMappings="xmlns:ns0='http://schemas.microsoft.com/office/2006/coverPageProps' " w:xpath="/ns0:CoverPageProperties[1]/ns0:CompanyEmail[1]" w:storeItemID="{55AF091B-3C7A-41E3-B477-F2FDAA23CFDA}"/>
              <w:text/>
            </w:sdtPr>
            <w:sdtEndPr/>
            <w:sdtContent>
              <w:r w:rsidR="00E053DB">
                <w:rPr>
                  <w:color w:val="46464A" w:themeColor="text2"/>
                </w:rPr>
                <w:t>Robin@rdlandscaping.net</w:t>
              </w:r>
            </w:sdtContent>
          </w:sdt>
          <w:r w:rsidR="00AB5D38">
            <w:rPr>
              <w:color w:val="46464A" w:themeColor="text2"/>
            </w:rPr>
            <w:t xml:space="preserve"> </w:t>
          </w:r>
          <w:r w:rsidR="00AB5D38">
            <w:rPr>
              <w:color w:val="6F6F74" w:themeColor="accent1"/>
              <w:sz w:val="16"/>
            </w:rPr>
            <w:sym w:font="Wingdings" w:char="F074"/>
          </w:r>
          <w:r w:rsidR="00AB5D38">
            <w:rPr>
              <w:color w:val="46464A" w:themeColor="text2"/>
            </w:rPr>
            <w:t xml:space="preserve"> </w:t>
          </w:r>
          <w:sdt>
            <w:sdtPr>
              <w:rPr>
                <w:color w:val="46464A" w:themeColor="text2"/>
              </w:rPr>
              <w:alias w:val="Address"/>
              <w:id w:val="505637697"/>
              <w:placeholder>
                <w:docPart w:val="9B5055F5383E4F7587DD08B601EB454E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:text/>
            </w:sdtPr>
            <w:sdtEndPr/>
            <w:sdtContent>
              <w:r w:rsidR="00E053DB">
                <w:rPr>
                  <w:color w:val="46464A" w:themeColor="text2"/>
                </w:rPr>
                <w:t>9511 W Walden Ave. Littleton, CO 80128</w:t>
              </w:r>
              <w:r w:rsidR="00FF193E">
                <w:rPr>
                  <w:color w:val="46464A" w:themeColor="text2"/>
                </w:rPr>
                <w:t xml:space="preserve"> </w:t>
              </w:r>
            </w:sdtContent>
          </w:sdt>
          <w:r w:rsidR="00AB5D38">
            <w:rPr>
              <w:color w:val="6F6F74" w:themeColor="accent1"/>
              <w:sz w:val="16"/>
            </w:rPr>
            <w:sym w:font="Wingdings" w:char="F074"/>
          </w:r>
          <w:r w:rsidR="00AB5D38">
            <w:rPr>
              <w:color w:val="46464A" w:themeColor="text2"/>
            </w:rPr>
            <w:t xml:space="preserve"> </w:t>
          </w:r>
          <w:sdt>
            <w:sdtPr>
              <w:rPr>
                <w:color w:val="46464A" w:themeColor="text2"/>
              </w:rPr>
              <w:alias w:val="Phone"/>
              <w:id w:val="-298074868"/>
              <w:placeholder>
                <w:docPart w:val="A9DD08D3D7B544B9B5DEF5D3AEB12ECC"/>
              </w:placeholder>
              <w:dataBinding w:prefixMappings="xmlns:ns0='http://schemas.microsoft.com/office/2006/coverPageProps' " w:xpath="/ns0:CoverPageProperties[1]/ns0:CompanyPhone[1]" w:storeItemID="{55AF091B-3C7A-41E3-B477-F2FDAA23CFDA}"/>
              <w:text/>
            </w:sdtPr>
            <w:sdtEndPr/>
            <w:sdtContent>
              <w:r w:rsidR="00E053DB">
                <w:rPr>
                  <w:color w:val="46464A" w:themeColor="text2"/>
                </w:rPr>
                <w:t>603-312-7596</w:t>
              </w:r>
            </w:sdtContent>
          </w:sdt>
        </w:sdtContent>
      </w:sdt>
    </w:p>
    <w:p w:rsidR="007C24CA" w:rsidRDefault="0022743D">
      <w:pPr>
        <w:pStyle w:val="SectionHeading"/>
      </w:pPr>
      <w:r>
        <w:t>QUALITIES</w:t>
      </w:r>
    </w:p>
    <w:p w:rsidR="0022743D" w:rsidRDefault="0022743D" w:rsidP="0022743D">
      <w:r>
        <w:t>Hardworking</w:t>
      </w:r>
      <w:r w:rsidR="00F51C4E">
        <w:t>, detail-oriented</w:t>
      </w:r>
      <w:r>
        <w:t xml:space="preserve">, </w:t>
      </w:r>
      <w:r w:rsidR="00F51C4E">
        <w:t xml:space="preserve">professional, </w:t>
      </w:r>
      <w:r>
        <w:t xml:space="preserve">dependable, adaptable, </w:t>
      </w:r>
      <w:r w:rsidR="00693429">
        <w:t>focused and trustworthy</w:t>
      </w:r>
    </w:p>
    <w:p w:rsidR="005B3C1F" w:rsidRDefault="00470C05" w:rsidP="005B3C1F">
      <w:pPr>
        <w:pStyle w:val="SectionHeading"/>
      </w:pPr>
      <w:r>
        <w:t>CERTIFICATIONS AND DEGREES</w:t>
      </w:r>
    </w:p>
    <w:p w:rsidR="005B3C1F" w:rsidRPr="005B3C1F" w:rsidRDefault="005B3C1F" w:rsidP="007968A8">
      <w:pPr>
        <w:pStyle w:val="NoSpacing"/>
        <w:jc w:val="left"/>
        <w:rPr>
          <w:sz w:val="26"/>
          <w:szCs w:val="26"/>
        </w:rPr>
      </w:pPr>
      <w:r w:rsidRPr="005B3C1F">
        <w:rPr>
          <w:sz w:val="26"/>
          <w:szCs w:val="26"/>
        </w:rPr>
        <w:t>SixSigma.US</w:t>
      </w:r>
    </w:p>
    <w:p w:rsidR="005B3C1F" w:rsidRDefault="005B3C1F" w:rsidP="007968A8">
      <w:pPr>
        <w:tabs>
          <w:tab w:val="left" w:pos="1290"/>
        </w:tabs>
        <w:spacing w:after="0" w:line="240" w:lineRule="auto"/>
        <w:jc w:val="left"/>
      </w:pPr>
      <w:r>
        <w:t>Mar 2013</w:t>
      </w:r>
      <w:r w:rsidR="007968A8">
        <w:tab/>
      </w:r>
    </w:p>
    <w:p w:rsidR="005B3C1F" w:rsidRPr="007968A8" w:rsidRDefault="005B3C1F" w:rsidP="007968A8">
      <w:pPr>
        <w:spacing w:line="240" w:lineRule="auto"/>
        <w:ind w:firstLine="720"/>
        <w:jc w:val="left"/>
        <w:rPr>
          <w:b/>
          <w:i/>
        </w:rPr>
      </w:pPr>
      <w:r w:rsidRPr="007968A8">
        <w:rPr>
          <w:b/>
          <w:i/>
        </w:rPr>
        <w:t>Yellow Belt Certification</w:t>
      </w:r>
      <w:bookmarkStart w:id="0" w:name="_GoBack"/>
      <w:bookmarkEnd w:id="0"/>
    </w:p>
    <w:p w:rsidR="005B3C1F" w:rsidRPr="005B3C1F" w:rsidRDefault="005B3C1F" w:rsidP="007968A8">
      <w:pPr>
        <w:pStyle w:val="NoSpacing"/>
        <w:tabs>
          <w:tab w:val="center" w:pos="5040"/>
          <w:tab w:val="left" w:pos="6727"/>
        </w:tabs>
        <w:jc w:val="left"/>
        <w:rPr>
          <w:sz w:val="26"/>
          <w:szCs w:val="26"/>
        </w:rPr>
      </w:pPr>
      <w:proofErr w:type="spellStart"/>
      <w:r w:rsidRPr="005B3C1F">
        <w:rPr>
          <w:sz w:val="26"/>
          <w:szCs w:val="26"/>
        </w:rPr>
        <w:t>SkillPath</w:t>
      </w:r>
      <w:proofErr w:type="spellEnd"/>
      <w:r w:rsidRPr="005B3C1F">
        <w:rPr>
          <w:sz w:val="26"/>
          <w:szCs w:val="26"/>
        </w:rPr>
        <w:t xml:space="preserve"> Seminars</w:t>
      </w:r>
      <w:r>
        <w:rPr>
          <w:sz w:val="26"/>
          <w:szCs w:val="26"/>
        </w:rPr>
        <w:tab/>
      </w:r>
    </w:p>
    <w:p w:rsidR="005B3C1F" w:rsidRDefault="005B3C1F" w:rsidP="007968A8">
      <w:pPr>
        <w:tabs>
          <w:tab w:val="left" w:pos="1275"/>
        </w:tabs>
        <w:spacing w:after="0" w:line="240" w:lineRule="auto"/>
        <w:jc w:val="left"/>
      </w:pPr>
      <w:r>
        <w:t>Mar 2011</w:t>
      </w:r>
      <w:r w:rsidR="007968A8">
        <w:tab/>
      </w:r>
    </w:p>
    <w:p w:rsidR="005B3C1F" w:rsidRPr="007968A8" w:rsidRDefault="005B3C1F" w:rsidP="007968A8">
      <w:pPr>
        <w:spacing w:line="240" w:lineRule="auto"/>
        <w:ind w:firstLine="720"/>
        <w:jc w:val="left"/>
        <w:rPr>
          <w:b/>
          <w:i/>
        </w:rPr>
      </w:pPr>
      <w:r w:rsidRPr="007968A8">
        <w:rPr>
          <w:b/>
          <w:i/>
        </w:rPr>
        <w:t>Excelling as a Manager or Supervisor</w:t>
      </w:r>
    </w:p>
    <w:p w:rsidR="005B3C1F" w:rsidRDefault="005B3C1F" w:rsidP="007968A8">
      <w:pPr>
        <w:pStyle w:val="Subsection"/>
        <w:jc w:val="left"/>
      </w:pPr>
      <w:r>
        <w:t>McIntosh College</w:t>
      </w:r>
    </w:p>
    <w:p w:rsidR="005B3C1F" w:rsidRDefault="005B3C1F" w:rsidP="007968A8">
      <w:pPr>
        <w:spacing w:after="0" w:line="240" w:lineRule="auto"/>
        <w:jc w:val="left"/>
      </w:pPr>
      <w:r>
        <w:t>May 2007</w:t>
      </w:r>
    </w:p>
    <w:p w:rsidR="005B3C1F" w:rsidRPr="007968A8" w:rsidRDefault="005B3C1F" w:rsidP="007968A8">
      <w:pPr>
        <w:spacing w:after="0" w:line="240" w:lineRule="auto"/>
        <w:ind w:firstLine="720"/>
        <w:jc w:val="left"/>
        <w:rPr>
          <w:rStyle w:val="IntenseEmphasis"/>
          <w:b/>
          <w:i/>
        </w:rPr>
      </w:pPr>
      <w:r w:rsidRPr="007968A8">
        <w:rPr>
          <w:b/>
          <w:i/>
        </w:rPr>
        <w:t>Associate of Science, Accounting</w:t>
      </w:r>
    </w:p>
    <w:p w:rsidR="005B3C1F" w:rsidRDefault="005B3C1F" w:rsidP="00865581">
      <w:pPr>
        <w:pStyle w:val="ListParagraph"/>
        <w:numPr>
          <w:ilvl w:val="0"/>
          <w:numId w:val="4"/>
        </w:numPr>
        <w:jc w:val="left"/>
      </w:pPr>
      <w:r>
        <w:t>3.75 GPA</w:t>
      </w:r>
    </w:p>
    <w:p w:rsidR="005B3C1F" w:rsidRDefault="005B3C1F" w:rsidP="00865581">
      <w:pPr>
        <w:pStyle w:val="ListParagraph"/>
        <w:numPr>
          <w:ilvl w:val="0"/>
          <w:numId w:val="4"/>
        </w:numPr>
        <w:jc w:val="left"/>
      </w:pPr>
      <w:r>
        <w:t>Dean’s list</w:t>
      </w:r>
    </w:p>
    <w:p w:rsidR="005B3C1F" w:rsidRDefault="005B3C1F" w:rsidP="00865581">
      <w:pPr>
        <w:pStyle w:val="ListParagraph"/>
        <w:numPr>
          <w:ilvl w:val="0"/>
          <w:numId w:val="4"/>
        </w:numPr>
        <w:jc w:val="left"/>
      </w:pPr>
      <w:r>
        <w:t>High Honors</w:t>
      </w:r>
    </w:p>
    <w:p w:rsidR="005B3C1F" w:rsidRDefault="005B3C1F" w:rsidP="00865581">
      <w:pPr>
        <w:pStyle w:val="ListParagraph"/>
        <w:numPr>
          <w:ilvl w:val="0"/>
          <w:numId w:val="4"/>
        </w:numPr>
        <w:jc w:val="left"/>
      </w:pPr>
      <w:r>
        <w:t>Recognized for academic performance and positive attitude by instructors</w:t>
      </w:r>
    </w:p>
    <w:p w:rsidR="00205497" w:rsidRDefault="00205497" w:rsidP="00205497">
      <w:pPr>
        <w:jc w:val="left"/>
      </w:pPr>
    </w:p>
    <w:p w:rsidR="00205497" w:rsidRDefault="00205497" w:rsidP="005720EF">
      <w:pPr>
        <w:rPr>
          <w:rFonts w:asciiTheme="majorHAnsi" w:hAnsiTheme="majorHAnsi"/>
          <w:sz w:val="28"/>
          <w:szCs w:val="28"/>
        </w:rPr>
        <w:sectPr w:rsidR="00205497">
          <w:headerReference w:type="default" r:id="rId13"/>
          <w:footerReference w:type="default" r:id="rId14"/>
          <w:pgSz w:w="12240" w:h="15840"/>
          <w:pgMar w:top="1080" w:right="1080" w:bottom="1080" w:left="1080" w:header="720" w:footer="720" w:gutter="0"/>
          <w:cols w:space="720"/>
          <w:titlePg/>
          <w:docGrid w:linePitch="360"/>
        </w:sectPr>
      </w:pPr>
      <w:r>
        <w:rPr>
          <w:rFonts w:asciiTheme="majorHAnsi" w:hAnsiTheme="majorHAnsi"/>
          <w:sz w:val="28"/>
          <w:szCs w:val="28"/>
        </w:rPr>
        <w:t>SKILLS</w:t>
      </w:r>
    </w:p>
    <w:p w:rsidR="00205497" w:rsidRPr="00205497" w:rsidRDefault="005720EF" w:rsidP="00205497">
      <w:pPr>
        <w:pStyle w:val="ListParagraph"/>
        <w:numPr>
          <w:ilvl w:val="0"/>
          <w:numId w:val="14"/>
        </w:numPr>
        <w:jc w:val="left"/>
        <w:rPr>
          <w:szCs w:val="21"/>
        </w:rPr>
      </w:pPr>
      <w:r>
        <w:rPr>
          <w:szCs w:val="21"/>
        </w:rPr>
        <w:lastRenderedPageBreak/>
        <w:t>Accounts P</w:t>
      </w:r>
      <w:r w:rsidR="00205497" w:rsidRPr="00205497">
        <w:rPr>
          <w:szCs w:val="21"/>
        </w:rPr>
        <w:t>ayable</w:t>
      </w:r>
    </w:p>
    <w:p w:rsidR="00205497" w:rsidRPr="00205497" w:rsidRDefault="005720EF" w:rsidP="00205497">
      <w:pPr>
        <w:pStyle w:val="ListParagraph"/>
        <w:numPr>
          <w:ilvl w:val="0"/>
          <w:numId w:val="14"/>
        </w:numPr>
        <w:jc w:val="left"/>
        <w:rPr>
          <w:szCs w:val="21"/>
        </w:rPr>
      </w:pPr>
      <w:r>
        <w:rPr>
          <w:szCs w:val="21"/>
        </w:rPr>
        <w:t>Accounts R</w:t>
      </w:r>
      <w:r w:rsidR="00205497" w:rsidRPr="00205497">
        <w:rPr>
          <w:szCs w:val="21"/>
        </w:rPr>
        <w:t>eceivable</w:t>
      </w:r>
    </w:p>
    <w:p w:rsidR="00205497" w:rsidRPr="00205497" w:rsidRDefault="00205497" w:rsidP="00205497">
      <w:pPr>
        <w:pStyle w:val="ListParagraph"/>
        <w:numPr>
          <w:ilvl w:val="0"/>
          <w:numId w:val="14"/>
        </w:numPr>
        <w:jc w:val="left"/>
        <w:rPr>
          <w:szCs w:val="21"/>
        </w:rPr>
      </w:pPr>
      <w:r w:rsidRPr="00205497">
        <w:rPr>
          <w:szCs w:val="21"/>
        </w:rPr>
        <w:t>Adobe Pro</w:t>
      </w:r>
    </w:p>
    <w:p w:rsidR="00205497" w:rsidRPr="00205497" w:rsidRDefault="00205497" w:rsidP="00205497">
      <w:pPr>
        <w:pStyle w:val="ListParagraph"/>
        <w:numPr>
          <w:ilvl w:val="0"/>
          <w:numId w:val="14"/>
        </w:numPr>
        <w:jc w:val="left"/>
        <w:rPr>
          <w:szCs w:val="21"/>
        </w:rPr>
      </w:pPr>
      <w:r w:rsidRPr="00205497">
        <w:rPr>
          <w:szCs w:val="21"/>
        </w:rPr>
        <w:t>Bar codes/Patch codes</w:t>
      </w:r>
    </w:p>
    <w:p w:rsidR="00205497" w:rsidRPr="00205497" w:rsidRDefault="00205497" w:rsidP="00205497">
      <w:pPr>
        <w:pStyle w:val="ListParagraph"/>
        <w:numPr>
          <w:ilvl w:val="0"/>
          <w:numId w:val="14"/>
        </w:numPr>
        <w:jc w:val="left"/>
        <w:rPr>
          <w:szCs w:val="21"/>
        </w:rPr>
      </w:pPr>
      <w:r w:rsidRPr="00205497">
        <w:rPr>
          <w:szCs w:val="21"/>
        </w:rPr>
        <w:t>Batch processing</w:t>
      </w:r>
    </w:p>
    <w:p w:rsidR="00205497" w:rsidRPr="00205497" w:rsidRDefault="00205497" w:rsidP="00205497">
      <w:pPr>
        <w:pStyle w:val="ListParagraph"/>
        <w:numPr>
          <w:ilvl w:val="0"/>
          <w:numId w:val="14"/>
        </w:numPr>
        <w:jc w:val="left"/>
        <w:rPr>
          <w:szCs w:val="21"/>
        </w:rPr>
      </w:pPr>
      <w:r w:rsidRPr="00205497">
        <w:rPr>
          <w:szCs w:val="21"/>
        </w:rPr>
        <w:t>Bi-tonal/Color scanning</w:t>
      </w:r>
    </w:p>
    <w:p w:rsidR="00205497" w:rsidRPr="00205497" w:rsidRDefault="00205497" w:rsidP="00205497">
      <w:pPr>
        <w:pStyle w:val="ListParagraph"/>
        <w:numPr>
          <w:ilvl w:val="0"/>
          <w:numId w:val="14"/>
        </w:numPr>
        <w:jc w:val="left"/>
        <w:rPr>
          <w:szCs w:val="21"/>
        </w:rPr>
      </w:pPr>
      <w:r w:rsidRPr="00205497">
        <w:rPr>
          <w:szCs w:val="21"/>
        </w:rPr>
        <w:t>CD/DVD burning and labeling</w:t>
      </w:r>
    </w:p>
    <w:p w:rsidR="00205497" w:rsidRPr="00205497" w:rsidRDefault="00205497" w:rsidP="00205497">
      <w:pPr>
        <w:pStyle w:val="ListParagraph"/>
        <w:numPr>
          <w:ilvl w:val="0"/>
          <w:numId w:val="14"/>
        </w:numPr>
        <w:jc w:val="left"/>
        <w:rPr>
          <w:szCs w:val="21"/>
        </w:rPr>
      </w:pPr>
      <w:r w:rsidRPr="00205497">
        <w:rPr>
          <w:szCs w:val="21"/>
        </w:rPr>
        <w:t>Conflict resolution</w:t>
      </w:r>
    </w:p>
    <w:p w:rsidR="00205497" w:rsidRPr="00205497" w:rsidRDefault="00205497" w:rsidP="00205497">
      <w:pPr>
        <w:pStyle w:val="ListParagraph"/>
        <w:numPr>
          <w:ilvl w:val="0"/>
          <w:numId w:val="14"/>
        </w:numPr>
        <w:jc w:val="left"/>
        <w:rPr>
          <w:szCs w:val="21"/>
        </w:rPr>
      </w:pPr>
      <w:r w:rsidRPr="00205497">
        <w:rPr>
          <w:szCs w:val="21"/>
        </w:rPr>
        <w:t>Data entry</w:t>
      </w:r>
    </w:p>
    <w:p w:rsidR="00205497" w:rsidRPr="00205497" w:rsidRDefault="00205497" w:rsidP="00205497">
      <w:pPr>
        <w:pStyle w:val="ListParagraph"/>
        <w:numPr>
          <w:ilvl w:val="0"/>
          <w:numId w:val="14"/>
        </w:numPr>
        <w:jc w:val="left"/>
        <w:rPr>
          <w:szCs w:val="21"/>
        </w:rPr>
      </w:pPr>
      <w:r w:rsidRPr="00205497">
        <w:rPr>
          <w:szCs w:val="21"/>
        </w:rPr>
        <w:t>Document preparation</w:t>
      </w:r>
    </w:p>
    <w:p w:rsidR="00205497" w:rsidRPr="00205497" w:rsidRDefault="00205497" w:rsidP="00205497">
      <w:pPr>
        <w:pStyle w:val="ListParagraph"/>
        <w:numPr>
          <w:ilvl w:val="0"/>
          <w:numId w:val="14"/>
        </w:numPr>
        <w:jc w:val="left"/>
        <w:rPr>
          <w:szCs w:val="21"/>
        </w:rPr>
      </w:pPr>
      <w:r w:rsidRPr="00205497">
        <w:rPr>
          <w:szCs w:val="21"/>
        </w:rPr>
        <w:t>Document tracking and storage</w:t>
      </w:r>
    </w:p>
    <w:p w:rsidR="00205497" w:rsidRDefault="00205497" w:rsidP="00205497">
      <w:pPr>
        <w:pStyle w:val="ListParagraph"/>
        <w:numPr>
          <w:ilvl w:val="0"/>
          <w:numId w:val="14"/>
        </w:numPr>
        <w:jc w:val="left"/>
        <w:rPr>
          <w:szCs w:val="21"/>
        </w:rPr>
      </w:pPr>
      <w:proofErr w:type="spellStart"/>
      <w:r>
        <w:rPr>
          <w:szCs w:val="21"/>
        </w:rPr>
        <w:t>Filebound</w:t>
      </w:r>
      <w:proofErr w:type="spellEnd"/>
    </w:p>
    <w:p w:rsidR="00205497" w:rsidRPr="00205497" w:rsidRDefault="00205497" w:rsidP="00205497">
      <w:pPr>
        <w:jc w:val="left"/>
        <w:rPr>
          <w:szCs w:val="21"/>
        </w:rPr>
      </w:pPr>
    </w:p>
    <w:p w:rsidR="00205497" w:rsidRPr="00205497" w:rsidRDefault="00205497" w:rsidP="00205497">
      <w:pPr>
        <w:pStyle w:val="ListParagraph"/>
        <w:numPr>
          <w:ilvl w:val="0"/>
          <w:numId w:val="14"/>
        </w:numPr>
        <w:jc w:val="left"/>
        <w:rPr>
          <w:szCs w:val="21"/>
        </w:rPr>
      </w:pPr>
      <w:r w:rsidRPr="00205497">
        <w:rPr>
          <w:szCs w:val="21"/>
        </w:rPr>
        <w:lastRenderedPageBreak/>
        <w:t>FTP/SFTP</w:t>
      </w:r>
    </w:p>
    <w:p w:rsidR="00205497" w:rsidRPr="00205497" w:rsidRDefault="00205497" w:rsidP="00205497">
      <w:pPr>
        <w:pStyle w:val="ListParagraph"/>
        <w:numPr>
          <w:ilvl w:val="0"/>
          <w:numId w:val="14"/>
        </w:numPr>
        <w:jc w:val="left"/>
        <w:rPr>
          <w:szCs w:val="21"/>
        </w:rPr>
      </w:pPr>
      <w:r w:rsidRPr="00205497">
        <w:rPr>
          <w:szCs w:val="21"/>
        </w:rPr>
        <w:t>Kodak i800</w:t>
      </w:r>
    </w:p>
    <w:p w:rsidR="00205497" w:rsidRPr="00205497" w:rsidRDefault="00205497" w:rsidP="00205497">
      <w:pPr>
        <w:pStyle w:val="ListParagraph"/>
        <w:numPr>
          <w:ilvl w:val="0"/>
          <w:numId w:val="14"/>
        </w:numPr>
        <w:jc w:val="left"/>
        <w:rPr>
          <w:szCs w:val="21"/>
        </w:rPr>
      </w:pPr>
      <w:r w:rsidRPr="00205497">
        <w:rPr>
          <w:szCs w:val="21"/>
        </w:rPr>
        <w:t>Management and supervision</w:t>
      </w:r>
    </w:p>
    <w:p w:rsidR="00205497" w:rsidRPr="00205497" w:rsidRDefault="00205497" w:rsidP="00205497">
      <w:pPr>
        <w:pStyle w:val="ListParagraph"/>
        <w:numPr>
          <w:ilvl w:val="0"/>
          <w:numId w:val="14"/>
        </w:numPr>
        <w:jc w:val="left"/>
        <w:rPr>
          <w:szCs w:val="21"/>
        </w:rPr>
      </w:pPr>
      <w:r w:rsidRPr="00205497">
        <w:rPr>
          <w:szCs w:val="21"/>
        </w:rPr>
        <w:t>Microsoft Office</w:t>
      </w:r>
    </w:p>
    <w:p w:rsidR="00205497" w:rsidRPr="00205497" w:rsidRDefault="00205497" w:rsidP="00205497">
      <w:pPr>
        <w:pStyle w:val="ListParagraph"/>
        <w:numPr>
          <w:ilvl w:val="0"/>
          <w:numId w:val="14"/>
        </w:numPr>
        <w:jc w:val="left"/>
        <w:rPr>
          <w:szCs w:val="21"/>
        </w:rPr>
      </w:pPr>
      <w:r w:rsidRPr="00205497">
        <w:rPr>
          <w:szCs w:val="21"/>
        </w:rPr>
        <w:t>Microsoft Windows</w:t>
      </w:r>
    </w:p>
    <w:p w:rsidR="00205497" w:rsidRPr="00205497" w:rsidRDefault="00205497" w:rsidP="00205497">
      <w:pPr>
        <w:pStyle w:val="ListParagraph"/>
        <w:numPr>
          <w:ilvl w:val="0"/>
          <w:numId w:val="14"/>
        </w:numPr>
        <w:jc w:val="left"/>
        <w:rPr>
          <w:szCs w:val="21"/>
        </w:rPr>
      </w:pPr>
      <w:r w:rsidRPr="00205497">
        <w:rPr>
          <w:szCs w:val="21"/>
        </w:rPr>
        <w:t>OCR</w:t>
      </w:r>
    </w:p>
    <w:p w:rsidR="00205497" w:rsidRPr="00205497" w:rsidRDefault="00205497" w:rsidP="00205497">
      <w:pPr>
        <w:pStyle w:val="ListParagraph"/>
        <w:numPr>
          <w:ilvl w:val="0"/>
          <w:numId w:val="14"/>
        </w:numPr>
        <w:jc w:val="left"/>
        <w:rPr>
          <w:szCs w:val="21"/>
        </w:rPr>
      </w:pPr>
      <w:r w:rsidRPr="00205497">
        <w:rPr>
          <w:szCs w:val="21"/>
        </w:rPr>
        <w:t>Oversize scanning</w:t>
      </w:r>
    </w:p>
    <w:p w:rsidR="00205497" w:rsidRPr="00205497" w:rsidRDefault="00205497" w:rsidP="00205497">
      <w:pPr>
        <w:pStyle w:val="ListParagraph"/>
        <w:numPr>
          <w:ilvl w:val="0"/>
          <w:numId w:val="14"/>
        </w:numPr>
        <w:jc w:val="left"/>
        <w:rPr>
          <w:szCs w:val="21"/>
        </w:rPr>
      </w:pPr>
      <w:proofErr w:type="spellStart"/>
      <w:r w:rsidRPr="00205497">
        <w:rPr>
          <w:szCs w:val="21"/>
        </w:rPr>
        <w:t>Paperflow</w:t>
      </w:r>
      <w:proofErr w:type="spellEnd"/>
    </w:p>
    <w:p w:rsidR="00205497" w:rsidRPr="00205497" w:rsidRDefault="00205497" w:rsidP="00205497">
      <w:pPr>
        <w:pStyle w:val="ListParagraph"/>
        <w:numPr>
          <w:ilvl w:val="0"/>
          <w:numId w:val="14"/>
        </w:numPr>
        <w:jc w:val="left"/>
        <w:rPr>
          <w:szCs w:val="21"/>
        </w:rPr>
      </w:pPr>
      <w:r w:rsidRPr="00205497">
        <w:rPr>
          <w:szCs w:val="21"/>
        </w:rPr>
        <w:t>Quality control</w:t>
      </w:r>
    </w:p>
    <w:p w:rsidR="00205497" w:rsidRPr="00205497" w:rsidRDefault="00205497" w:rsidP="00205497">
      <w:pPr>
        <w:pStyle w:val="ListParagraph"/>
        <w:numPr>
          <w:ilvl w:val="0"/>
          <w:numId w:val="14"/>
        </w:numPr>
        <w:jc w:val="left"/>
        <w:rPr>
          <w:szCs w:val="21"/>
        </w:rPr>
      </w:pPr>
      <w:r w:rsidRPr="00205497">
        <w:rPr>
          <w:szCs w:val="21"/>
        </w:rPr>
        <w:t>Six Sigma</w:t>
      </w:r>
    </w:p>
    <w:p w:rsidR="00205497" w:rsidRPr="00205497" w:rsidRDefault="00205497" w:rsidP="00205497">
      <w:pPr>
        <w:pStyle w:val="ListParagraph"/>
        <w:numPr>
          <w:ilvl w:val="0"/>
          <w:numId w:val="14"/>
        </w:numPr>
        <w:jc w:val="left"/>
        <w:rPr>
          <w:szCs w:val="21"/>
        </w:rPr>
      </w:pPr>
      <w:r w:rsidRPr="00205497">
        <w:rPr>
          <w:szCs w:val="21"/>
        </w:rPr>
        <w:t>Time management</w:t>
      </w:r>
    </w:p>
    <w:p w:rsidR="00205497" w:rsidRPr="00205497" w:rsidRDefault="00205497" w:rsidP="00205497">
      <w:pPr>
        <w:pStyle w:val="ListParagraph"/>
        <w:numPr>
          <w:ilvl w:val="0"/>
          <w:numId w:val="14"/>
        </w:numPr>
        <w:jc w:val="left"/>
        <w:rPr>
          <w:szCs w:val="21"/>
        </w:rPr>
      </w:pPr>
      <w:r w:rsidRPr="00205497">
        <w:rPr>
          <w:szCs w:val="21"/>
        </w:rPr>
        <w:t>X-ray scanning</w:t>
      </w:r>
    </w:p>
    <w:p w:rsidR="00205497" w:rsidRPr="00205497" w:rsidRDefault="00205497" w:rsidP="00205497">
      <w:pPr>
        <w:spacing w:line="240" w:lineRule="auto"/>
        <w:jc w:val="left"/>
        <w:rPr>
          <w:sz w:val="21"/>
          <w:szCs w:val="21"/>
        </w:rPr>
      </w:pPr>
    </w:p>
    <w:p w:rsidR="00205497" w:rsidRDefault="00205497" w:rsidP="00205497">
      <w:pPr>
        <w:pStyle w:val="SectionHeading"/>
        <w:jc w:val="both"/>
        <w:rPr>
          <w:rFonts w:asciiTheme="minorHAnsi" w:eastAsiaTheme="minorEastAsia" w:hAnsiTheme="minorHAnsi" w:cstheme="minorBidi"/>
          <w:caps w:val="0"/>
          <w:color w:val="auto"/>
          <w:spacing w:val="0"/>
          <w:sz w:val="22"/>
          <w:szCs w:val="22"/>
        </w:rPr>
      </w:pPr>
    </w:p>
    <w:p w:rsidR="00205497" w:rsidRPr="00205497" w:rsidRDefault="00205497" w:rsidP="00205497">
      <w:pPr>
        <w:sectPr w:rsidR="00205497" w:rsidRPr="00205497" w:rsidSect="00205497">
          <w:type w:val="continuous"/>
          <w:pgSz w:w="12240" w:h="15840"/>
          <w:pgMar w:top="1080" w:right="1080" w:bottom="1080" w:left="1080" w:header="720" w:footer="720" w:gutter="0"/>
          <w:cols w:num="2" w:space="720"/>
          <w:titlePg/>
          <w:docGrid w:linePitch="360"/>
        </w:sectPr>
      </w:pPr>
    </w:p>
    <w:p w:rsidR="007C24CA" w:rsidRDefault="00470C05" w:rsidP="00205497">
      <w:pPr>
        <w:pStyle w:val="SectionHeading"/>
      </w:pPr>
      <w:r>
        <w:lastRenderedPageBreak/>
        <w:t xml:space="preserve">PROFESSIONAL </w:t>
      </w:r>
      <w:r w:rsidR="00AB5D38">
        <w:t>Experience</w:t>
      </w:r>
    </w:p>
    <w:p w:rsidR="007968A8" w:rsidRDefault="007968A8" w:rsidP="00364BB5">
      <w:pPr>
        <w:pStyle w:val="Subsection"/>
      </w:pPr>
    </w:p>
    <w:p w:rsidR="007C24CA" w:rsidRDefault="00E053DB" w:rsidP="00364BB5">
      <w:pPr>
        <w:pStyle w:val="Subsection"/>
        <w:jc w:val="both"/>
        <w:rPr>
          <w:vanish/>
          <w:specVanish/>
        </w:rPr>
      </w:pPr>
      <w:r>
        <w:tab/>
      </w:r>
      <w:r>
        <w:tab/>
      </w:r>
      <w:r>
        <w:tab/>
      </w:r>
      <w:proofErr w:type="spellStart"/>
      <w:r>
        <w:t>Recordsforce</w:t>
      </w:r>
      <w:proofErr w:type="spellEnd"/>
    </w:p>
    <w:p w:rsidR="005B3C1F" w:rsidRDefault="00AB5D38" w:rsidP="00364BB5">
      <w:pPr>
        <w:pStyle w:val="NoSpacing"/>
        <w:spacing w:before="240"/>
        <w:rPr>
          <w:sz w:val="26"/>
          <w:szCs w:val="26"/>
        </w:rPr>
      </w:pPr>
      <w:r>
        <w:rPr>
          <w:color w:val="6F6F74" w:themeColor="accent1"/>
          <w:sz w:val="16"/>
        </w:rPr>
        <w:t xml:space="preserve"> </w:t>
      </w:r>
      <w:r>
        <w:rPr>
          <w:color w:val="6F6F74" w:themeColor="accent1"/>
          <w:sz w:val="16"/>
        </w:rPr>
        <w:sym w:font="Wingdings" w:char="F074"/>
      </w:r>
      <w:r>
        <w:rPr>
          <w:sz w:val="26"/>
          <w:szCs w:val="26"/>
        </w:rPr>
        <w:t xml:space="preserve"> </w:t>
      </w:r>
      <w:r w:rsidR="00E053DB">
        <w:rPr>
          <w:sz w:val="26"/>
          <w:szCs w:val="26"/>
        </w:rPr>
        <w:t>124 Heritage Ave. Portsmouth, NH 03801</w:t>
      </w:r>
    </w:p>
    <w:p w:rsidR="007968A8" w:rsidRDefault="007968A8" w:rsidP="00364BB5">
      <w:pPr>
        <w:pStyle w:val="SubsectionDate"/>
        <w:spacing w:line="240" w:lineRule="auto"/>
        <w:rPr>
          <w:rStyle w:val="IntenseEmphasis"/>
          <w:b/>
          <w:bCs/>
          <w:i/>
          <w:iCs/>
        </w:rPr>
      </w:pPr>
    </w:p>
    <w:p w:rsidR="007C24CA" w:rsidRDefault="00E053DB" w:rsidP="00693429">
      <w:pPr>
        <w:pStyle w:val="SubsectionDate"/>
        <w:spacing w:line="276" w:lineRule="auto"/>
      </w:pPr>
      <w:r>
        <w:rPr>
          <w:rStyle w:val="IntenseEmphasis"/>
          <w:b/>
          <w:bCs/>
          <w:i/>
          <w:iCs/>
        </w:rPr>
        <w:t>Quality Assurance Manager</w:t>
      </w:r>
      <w:r w:rsidR="00364BB5">
        <w:rPr>
          <w:rStyle w:val="IntenseEmphasis"/>
        </w:rPr>
        <w:tab/>
      </w:r>
      <w:r w:rsidR="00862F45">
        <w:t>Jan 2013</w:t>
      </w:r>
      <w:r w:rsidR="00AB5D38">
        <w:t xml:space="preserve"> – </w:t>
      </w:r>
      <w:r w:rsidR="00862F45">
        <w:t>Sept 2013</w:t>
      </w:r>
    </w:p>
    <w:p w:rsidR="00364BB5" w:rsidRDefault="00364BB5" w:rsidP="005720EF">
      <w:pPr>
        <w:pStyle w:val="SubsectionDate"/>
        <w:spacing w:line="276" w:lineRule="auto"/>
        <w:rPr>
          <w:rStyle w:val="Emphasis"/>
          <w:i w:val="0"/>
        </w:rPr>
      </w:pPr>
    </w:p>
    <w:p w:rsidR="0022743D" w:rsidRPr="005C136F" w:rsidRDefault="0022743D" w:rsidP="00F51C4E">
      <w:pPr>
        <w:pStyle w:val="ListParagraph"/>
        <w:numPr>
          <w:ilvl w:val="0"/>
          <w:numId w:val="6"/>
        </w:numPr>
        <w:spacing w:line="360" w:lineRule="auto"/>
        <w:jc w:val="left"/>
        <w:rPr>
          <w:szCs w:val="21"/>
        </w:rPr>
      </w:pPr>
      <w:r w:rsidRPr="005C136F">
        <w:rPr>
          <w:szCs w:val="21"/>
        </w:rPr>
        <w:t>Conducted internal audits of both the production and IT departments.</w:t>
      </w:r>
    </w:p>
    <w:p w:rsidR="0022743D" w:rsidRPr="005C136F" w:rsidRDefault="0022743D" w:rsidP="00F51C4E">
      <w:pPr>
        <w:pStyle w:val="ListParagraph"/>
        <w:numPr>
          <w:ilvl w:val="0"/>
          <w:numId w:val="6"/>
        </w:numPr>
        <w:spacing w:line="360" w:lineRule="auto"/>
        <w:jc w:val="left"/>
        <w:rPr>
          <w:szCs w:val="21"/>
        </w:rPr>
      </w:pPr>
      <w:r w:rsidRPr="005C136F">
        <w:rPr>
          <w:szCs w:val="21"/>
        </w:rPr>
        <w:t>Monitored performance of quality control systems to ensure effectiveness and efficiency.</w:t>
      </w:r>
    </w:p>
    <w:p w:rsidR="0022743D" w:rsidRPr="005C136F" w:rsidRDefault="0022743D" w:rsidP="00F51C4E">
      <w:pPr>
        <w:pStyle w:val="ListParagraph"/>
        <w:numPr>
          <w:ilvl w:val="0"/>
          <w:numId w:val="6"/>
        </w:numPr>
        <w:spacing w:line="360" w:lineRule="auto"/>
        <w:jc w:val="left"/>
        <w:rPr>
          <w:szCs w:val="21"/>
        </w:rPr>
      </w:pPr>
      <w:r w:rsidRPr="005C136F">
        <w:rPr>
          <w:szCs w:val="21"/>
        </w:rPr>
        <w:t>Identified quality problems or areas for improvement and recommended solutions.</w:t>
      </w:r>
    </w:p>
    <w:p w:rsidR="0022743D" w:rsidRPr="005C136F" w:rsidRDefault="0022743D" w:rsidP="00F51C4E">
      <w:pPr>
        <w:pStyle w:val="ListParagraph"/>
        <w:numPr>
          <w:ilvl w:val="0"/>
          <w:numId w:val="6"/>
        </w:numPr>
        <w:spacing w:line="360" w:lineRule="auto"/>
        <w:jc w:val="left"/>
        <w:rPr>
          <w:szCs w:val="21"/>
        </w:rPr>
      </w:pPr>
      <w:r w:rsidRPr="005C136F">
        <w:rPr>
          <w:szCs w:val="21"/>
        </w:rPr>
        <w:t>Reviewed and updated standard operating procedures and quality assurance manuals.</w:t>
      </w:r>
    </w:p>
    <w:p w:rsidR="00865581" w:rsidRDefault="0022743D" w:rsidP="00F51C4E">
      <w:pPr>
        <w:pStyle w:val="ListParagraph"/>
        <w:numPr>
          <w:ilvl w:val="0"/>
          <w:numId w:val="6"/>
        </w:numPr>
        <w:spacing w:line="360" w:lineRule="auto"/>
        <w:jc w:val="left"/>
        <w:rPr>
          <w:szCs w:val="21"/>
        </w:rPr>
      </w:pPr>
      <w:r w:rsidRPr="005C136F">
        <w:rPr>
          <w:szCs w:val="21"/>
        </w:rPr>
        <w:t>Delegated any required work instruction changes to the correct department.</w:t>
      </w:r>
    </w:p>
    <w:p w:rsidR="005720EF" w:rsidRDefault="005720EF" w:rsidP="005720EF">
      <w:pPr>
        <w:pStyle w:val="ListParagraph"/>
        <w:spacing w:line="360" w:lineRule="auto"/>
        <w:ind w:left="720" w:firstLine="0"/>
        <w:jc w:val="left"/>
        <w:rPr>
          <w:szCs w:val="21"/>
        </w:rPr>
      </w:pPr>
    </w:p>
    <w:p w:rsidR="00F51C4E" w:rsidRDefault="005C136F" w:rsidP="00F51C4E">
      <w:pPr>
        <w:spacing w:line="276" w:lineRule="auto"/>
      </w:pPr>
      <w:r>
        <w:rPr>
          <w:rStyle w:val="IntenseEmphasis"/>
          <w:b/>
          <w:bCs/>
          <w:i/>
          <w:iCs/>
        </w:rPr>
        <w:t>Production Supervisor</w:t>
      </w:r>
      <w:r w:rsidR="00364BB5">
        <w:rPr>
          <w:rStyle w:val="IntenseEmphasis"/>
        </w:rPr>
        <w:tab/>
      </w:r>
      <w:r w:rsidR="00364BB5">
        <w:rPr>
          <w:rStyle w:val="IntenseEmphasis"/>
        </w:rPr>
        <w:tab/>
      </w:r>
      <w:r>
        <w:t>Jan 2011 – Dec 2012</w:t>
      </w:r>
    </w:p>
    <w:p w:rsidR="005C136F" w:rsidRPr="00F51C4E" w:rsidRDefault="007968A8" w:rsidP="00F51C4E">
      <w:pPr>
        <w:pStyle w:val="ListParagraph"/>
        <w:numPr>
          <w:ilvl w:val="0"/>
          <w:numId w:val="16"/>
        </w:numPr>
        <w:spacing w:line="360" w:lineRule="auto"/>
        <w:jc w:val="both"/>
      </w:pPr>
      <w:r w:rsidRPr="00F51C4E">
        <w:rPr>
          <w:szCs w:val="21"/>
        </w:rPr>
        <w:t>Planned</w:t>
      </w:r>
      <w:r w:rsidR="005C136F" w:rsidRPr="00F51C4E">
        <w:rPr>
          <w:szCs w:val="21"/>
        </w:rPr>
        <w:t xml:space="preserve"> work schedules, specified</w:t>
      </w:r>
      <w:r w:rsidRPr="00F51C4E">
        <w:rPr>
          <w:szCs w:val="21"/>
        </w:rPr>
        <w:t xml:space="preserve"> tasks and production sequences</w:t>
      </w:r>
      <w:r w:rsidR="00401922" w:rsidRPr="00F51C4E">
        <w:rPr>
          <w:szCs w:val="21"/>
        </w:rPr>
        <w:t xml:space="preserve"> to ensure </w:t>
      </w:r>
      <w:r w:rsidR="00401922" w:rsidRPr="00F51C4E">
        <w:rPr>
          <w:szCs w:val="21"/>
        </w:rPr>
        <w:t>producti</w:t>
      </w:r>
      <w:r w:rsidR="00401922" w:rsidRPr="00F51C4E">
        <w:rPr>
          <w:szCs w:val="21"/>
        </w:rPr>
        <w:t>on deadlines were met.</w:t>
      </w:r>
    </w:p>
    <w:p w:rsidR="005C136F" w:rsidRPr="005C136F" w:rsidRDefault="00401922" w:rsidP="00F51C4E">
      <w:pPr>
        <w:pStyle w:val="ListParagraph"/>
        <w:numPr>
          <w:ilvl w:val="0"/>
          <w:numId w:val="6"/>
        </w:numPr>
        <w:spacing w:after="200" w:line="360" w:lineRule="auto"/>
        <w:jc w:val="left"/>
        <w:rPr>
          <w:szCs w:val="21"/>
        </w:rPr>
      </w:pPr>
      <w:r>
        <w:rPr>
          <w:szCs w:val="21"/>
        </w:rPr>
        <w:t>Worked closely with other</w:t>
      </w:r>
      <w:r w:rsidR="005C136F" w:rsidRPr="005C136F">
        <w:rPr>
          <w:szCs w:val="21"/>
        </w:rPr>
        <w:t xml:space="preserve"> manager</w:t>
      </w:r>
      <w:r>
        <w:rPr>
          <w:szCs w:val="21"/>
        </w:rPr>
        <w:t>s</w:t>
      </w:r>
      <w:r w:rsidR="005C136F" w:rsidRPr="005C136F">
        <w:rPr>
          <w:szCs w:val="21"/>
        </w:rPr>
        <w:t xml:space="preserve"> and team members to resolve worker problems, complaints, or grievances.</w:t>
      </w:r>
    </w:p>
    <w:p w:rsidR="005C136F" w:rsidRPr="00401922" w:rsidRDefault="005C136F" w:rsidP="00F51C4E">
      <w:pPr>
        <w:pStyle w:val="ListParagraph"/>
        <w:numPr>
          <w:ilvl w:val="0"/>
          <w:numId w:val="6"/>
        </w:numPr>
        <w:spacing w:after="200" w:line="360" w:lineRule="auto"/>
        <w:jc w:val="left"/>
        <w:rPr>
          <w:szCs w:val="21"/>
        </w:rPr>
      </w:pPr>
      <w:r w:rsidRPr="005C136F">
        <w:rPr>
          <w:szCs w:val="21"/>
        </w:rPr>
        <w:t>Recommended changes to improve production methods, equipment performance, product quality and efficiency.</w:t>
      </w:r>
    </w:p>
    <w:p w:rsidR="00401922" w:rsidRPr="005C136F" w:rsidRDefault="00401922" w:rsidP="00205497">
      <w:pPr>
        <w:pStyle w:val="ListParagraph"/>
        <w:numPr>
          <w:ilvl w:val="0"/>
          <w:numId w:val="6"/>
        </w:numPr>
        <w:spacing w:after="200" w:line="360" w:lineRule="auto"/>
        <w:jc w:val="left"/>
        <w:rPr>
          <w:szCs w:val="21"/>
        </w:rPr>
      </w:pPr>
      <w:r>
        <w:rPr>
          <w:szCs w:val="21"/>
        </w:rPr>
        <w:t>Increased efficiency in processing front-end AP jobs by developing new software with the IT department.</w:t>
      </w:r>
    </w:p>
    <w:p w:rsidR="00401922" w:rsidRDefault="005C136F" w:rsidP="00205497">
      <w:pPr>
        <w:pStyle w:val="ListParagraph"/>
        <w:numPr>
          <w:ilvl w:val="0"/>
          <w:numId w:val="6"/>
        </w:numPr>
        <w:spacing w:after="200" w:line="360" w:lineRule="auto"/>
        <w:jc w:val="left"/>
        <w:rPr>
          <w:szCs w:val="21"/>
        </w:rPr>
      </w:pPr>
      <w:r w:rsidRPr="005C136F">
        <w:rPr>
          <w:szCs w:val="21"/>
        </w:rPr>
        <w:t>Trained and ma</w:t>
      </w:r>
      <w:r w:rsidR="00401922">
        <w:rPr>
          <w:szCs w:val="21"/>
        </w:rPr>
        <w:t>naged indexing team daily on front-end A</w:t>
      </w:r>
      <w:r w:rsidR="005720EF">
        <w:rPr>
          <w:szCs w:val="21"/>
        </w:rPr>
        <w:t xml:space="preserve">ccounts </w:t>
      </w:r>
      <w:r w:rsidR="00401922">
        <w:rPr>
          <w:szCs w:val="21"/>
        </w:rPr>
        <w:t>P</w:t>
      </w:r>
      <w:r w:rsidR="005720EF">
        <w:rPr>
          <w:szCs w:val="21"/>
        </w:rPr>
        <w:t>ayable</w:t>
      </w:r>
      <w:r w:rsidRPr="005C136F">
        <w:rPr>
          <w:szCs w:val="21"/>
        </w:rPr>
        <w:t xml:space="preserve"> jobs</w:t>
      </w:r>
      <w:r w:rsidR="00401922">
        <w:rPr>
          <w:szCs w:val="21"/>
        </w:rPr>
        <w:t>.</w:t>
      </w:r>
    </w:p>
    <w:p w:rsidR="005B3C1F" w:rsidRDefault="00401922" w:rsidP="00205497">
      <w:pPr>
        <w:pStyle w:val="ListParagraph"/>
        <w:numPr>
          <w:ilvl w:val="0"/>
          <w:numId w:val="6"/>
        </w:numPr>
        <w:spacing w:after="200" w:line="360" w:lineRule="auto"/>
        <w:jc w:val="left"/>
        <w:rPr>
          <w:szCs w:val="21"/>
        </w:rPr>
      </w:pPr>
      <w:r>
        <w:rPr>
          <w:szCs w:val="21"/>
        </w:rPr>
        <w:t>Communicated regularly</w:t>
      </w:r>
      <w:r w:rsidR="005C136F" w:rsidRPr="005C136F">
        <w:rPr>
          <w:szCs w:val="21"/>
        </w:rPr>
        <w:t xml:space="preserve"> with </w:t>
      </w:r>
      <w:r>
        <w:rPr>
          <w:szCs w:val="21"/>
        </w:rPr>
        <w:t xml:space="preserve">AP </w:t>
      </w:r>
      <w:r w:rsidR="005C136F" w:rsidRPr="005C136F">
        <w:rPr>
          <w:szCs w:val="21"/>
        </w:rPr>
        <w:t xml:space="preserve">clients </w:t>
      </w:r>
      <w:r>
        <w:rPr>
          <w:szCs w:val="21"/>
        </w:rPr>
        <w:t xml:space="preserve">regarding </w:t>
      </w:r>
      <w:r w:rsidR="005C136F" w:rsidRPr="005C136F">
        <w:rPr>
          <w:szCs w:val="21"/>
        </w:rPr>
        <w:t>any issues that should be addressed with their vendors</w:t>
      </w:r>
      <w:r w:rsidR="005720EF">
        <w:rPr>
          <w:szCs w:val="21"/>
        </w:rPr>
        <w:t>.</w:t>
      </w:r>
    </w:p>
    <w:p w:rsidR="005720EF" w:rsidRPr="005B3C1F" w:rsidRDefault="005720EF" w:rsidP="005720EF">
      <w:pPr>
        <w:pStyle w:val="ListParagraph"/>
        <w:spacing w:after="200" w:line="360" w:lineRule="auto"/>
        <w:ind w:left="720" w:firstLine="0"/>
        <w:jc w:val="left"/>
        <w:rPr>
          <w:rStyle w:val="IntenseEmphasis"/>
          <w:szCs w:val="21"/>
        </w:rPr>
      </w:pPr>
    </w:p>
    <w:p w:rsidR="005C136F" w:rsidRDefault="005C136F" w:rsidP="00693429">
      <w:pPr>
        <w:pStyle w:val="SubsectionDate"/>
        <w:spacing w:line="276" w:lineRule="auto"/>
      </w:pPr>
      <w:r>
        <w:rPr>
          <w:rStyle w:val="IntenseEmphasis"/>
          <w:b/>
          <w:bCs/>
          <w:i/>
          <w:iCs/>
        </w:rPr>
        <w:t>Scan Team Leader</w:t>
      </w:r>
      <w:r>
        <w:rPr>
          <w:rStyle w:val="IntenseEmphasis"/>
        </w:rPr>
        <w:t xml:space="preserve"> </w:t>
      </w:r>
      <w:r w:rsidR="00364BB5">
        <w:rPr>
          <w:rStyle w:val="IntenseEmphasis"/>
        </w:rPr>
        <w:tab/>
      </w:r>
      <w:r>
        <w:t>Dec 2008 – Dec 2010</w:t>
      </w:r>
    </w:p>
    <w:p w:rsidR="00364BB5" w:rsidRPr="005C136F" w:rsidRDefault="005720EF" w:rsidP="005720EF">
      <w:pPr>
        <w:pStyle w:val="SubsectionDate"/>
        <w:tabs>
          <w:tab w:val="left" w:pos="6022"/>
        </w:tabs>
        <w:spacing w:line="276" w:lineRule="auto"/>
        <w:ind w:left="720"/>
        <w:jc w:val="left"/>
      </w:pPr>
      <w:r>
        <w:tab/>
      </w:r>
    </w:p>
    <w:p w:rsidR="00401922" w:rsidRDefault="005C136F" w:rsidP="005720EF">
      <w:pPr>
        <w:pStyle w:val="ListParagraph"/>
        <w:numPr>
          <w:ilvl w:val="0"/>
          <w:numId w:val="10"/>
        </w:numPr>
        <w:spacing w:after="200" w:line="276" w:lineRule="auto"/>
        <w:jc w:val="left"/>
        <w:rPr>
          <w:szCs w:val="21"/>
        </w:rPr>
      </w:pPr>
      <w:r w:rsidRPr="005C136F">
        <w:rPr>
          <w:szCs w:val="21"/>
        </w:rPr>
        <w:t>Updated all s</w:t>
      </w:r>
      <w:r w:rsidR="00401922">
        <w:rPr>
          <w:szCs w:val="21"/>
        </w:rPr>
        <w:t xml:space="preserve">tandard operating procedures </w:t>
      </w:r>
      <w:r w:rsidRPr="005C136F">
        <w:rPr>
          <w:szCs w:val="21"/>
        </w:rPr>
        <w:t>focus</w:t>
      </w:r>
      <w:r w:rsidR="00401922">
        <w:rPr>
          <w:szCs w:val="21"/>
        </w:rPr>
        <w:t>ing on</w:t>
      </w:r>
      <w:r w:rsidRPr="005C136F">
        <w:rPr>
          <w:szCs w:val="21"/>
        </w:rPr>
        <w:t xml:space="preserve"> obtain</w:t>
      </w:r>
      <w:r w:rsidR="00401922">
        <w:rPr>
          <w:szCs w:val="21"/>
        </w:rPr>
        <w:t>ing and maintaining</w:t>
      </w:r>
      <w:r w:rsidRPr="005C136F">
        <w:rPr>
          <w:szCs w:val="21"/>
        </w:rPr>
        <w:t xml:space="preserve"> high quality images</w:t>
      </w:r>
      <w:r w:rsidR="00401922">
        <w:rPr>
          <w:szCs w:val="21"/>
        </w:rPr>
        <w:t>.</w:t>
      </w:r>
    </w:p>
    <w:p w:rsidR="005C136F" w:rsidRPr="005C136F" w:rsidRDefault="00401922" w:rsidP="00180A51">
      <w:pPr>
        <w:pStyle w:val="ListParagraph"/>
        <w:numPr>
          <w:ilvl w:val="0"/>
          <w:numId w:val="10"/>
        </w:numPr>
        <w:spacing w:after="200" w:line="360" w:lineRule="auto"/>
        <w:jc w:val="left"/>
        <w:rPr>
          <w:szCs w:val="21"/>
        </w:rPr>
      </w:pPr>
      <w:r>
        <w:rPr>
          <w:szCs w:val="21"/>
        </w:rPr>
        <w:t>Increased throughput by showing team members how to</w:t>
      </w:r>
      <w:r w:rsidR="005C136F" w:rsidRPr="005C136F">
        <w:rPr>
          <w:szCs w:val="21"/>
        </w:rPr>
        <w:t xml:space="preserve"> work more efficiently and</w:t>
      </w:r>
      <w:r>
        <w:rPr>
          <w:szCs w:val="21"/>
        </w:rPr>
        <w:t xml:space="preserve"> to</w:t>
      </w:r>
      <w:r w:rsidR="005C136F" w:rsidRPr="005C136F">
        <w:rPr>
          <w:szCs w:val="21"/>
        </w:rPr>
        <w:t xml:space="preserve"> effectively communicate problems to other members of the production team.</w:t>
      </w:r>
    </w:p>
    <w:p w:rsidR="00401922" w:rsidRDefault="00401922" w:rsidP="00180A51">
      <w:pPr>
        <w:pStyle w:val="ListParagraph"/>
        <w:numPr>
          <w:ilvl w:val="0"/>
          <w:numId w:val="10"/>
        </w:numPr>
        <w:spacing w:after="200" w:line="360" w:lineRule="auto"/>
        <w:jc w:val="left"/>
        <w:rPr>
          <w:szCs w:val="21"/>
        </w:rPr>
      </w:pPr>
      <w:r>
        <w:rPr>
          <w:szCs w:val="21"/>
        </w:rPr>
        <w:t>Increased productivity by writing and uploading job specific work instructions in</w:t>
      </w:r>
      <w:r w:rsidR="00205497">
        <w:rPr>
          <w:szCs w:val="21"/>
        </w:rPr>
        <w:t xml:space="preserve">to </w:t>
      </w:r>
      <w:r>
        <w:rPr>
          <w:szCs w:val="21"/>
        </w:rPr>
        <w:t>internal production software.</w:t>
      </w:r>
    </w:p>
    <w:p w:rsidR="005C136F" w:rsidRDefault="00364BB5" w:rsidP="00180A51">
      <w:pPr>
        <w:pStyle w:val="ListParagraph"/>
        <w:numPr>
          <w:ilvl w:val="0"/>
          <w:numId w:val="10"/>
        </w:numPr>
        <w:spacing w:after="200" w:line="360" w:lineRule="auto"/>
        <w:jc w:val="left"/>
        <w:rPr>
          <w:szCs w:val="21"/>
        </w:rPr>
      </w:pPr>
      <w:r w:rsidRPr="00364BB5">
        <w:rPr>
          <w:szCs w:val="21"/>
        </w:rPr>
        <w:t>Virtually eliminated any down-time by creating</w:t>
      </w:r>
      <w:r w:rsidR="005C136F" w:rsidRPr="00364BB5">
        <w:rPr>
          <w:szCs w:val="21"/>
        </w:rPr>
        <w:t xml:space="preserve"> </w:t>
      </w:r>
      <w:r w:rsidRPr="00364BB5">
        <w:rPr>
          <w:szCs w:val="21"/>
        </w:rPr>
        <w:t xml:space="preserve">a </w:t>
      </w:r>
      <w:r w:rsidR="005C136F" w:rsidRPr="00364BB5">
        <w:rPr>
          <w:szCs w:val="21"/>
        </w:rPr>
        <w:t xml:space="preserve">maintenance schedule and tracking log </w:t>
      </w:r>
      <w:r w:rsidRPr="00364BB5">
        <w:rPr>
          <w:szCs w:val="21"/>
        </w:rPr>
        <w:t>for each scan station</w:t>
      </w:r>
      <w:r>
        <w:rPr>
          <w:szCs w:val="21"/>
        </w:rPr>
        <w:t>.</w:t>
      </w:r>
    </w:p>
    <w:p w:rsidR="00364BB5" w:rsidRPr="00364BB5" w:rsidRDefault="00364BB5" w:rsidP="00180A51">
      <w:pPr>
        <w:pStyle w:val="ListParagraph"/>
        <w:numPr>
          <w:ilvl w:val="0"/>
          <w:numId w:val="10"/>
        </w:numPr>
        <w:spacing w:after="200" w:line="360" w:lineRule="auto"/>
        <w:jc w:val="left"/>
        <w:rPr>
          <w:szCs w:val="21"/>
        </w:rPr>
      </w:pPr>
      <w:r>
        <w:rPr>
          <w:szCs w:val="21"/>
        </w:rPr>
        <w:t>Used production software to prioritized and delegated tasks to appropriate team members.</w:t>
      </w:r>
    </w:p>
    <w:p w:rsidR="005C136F" w:rsidRPr="005C136F" w:rsidRDefault="005C136F" w:rsidP="00180A51">
      <w:pPr>
        <w:pStyle w:val="ListParagraph"/>
        <w:numPr>
          <w:ilvl w:val="0"/>
          <w:numId w:val="10"/>
        </w:numPr>
        <w:spacing w:after="200" w:line="360" w:lineRule="auto"/>
        <w:jc w:val="left"/>
        <w:rPr>
          <w:szCs w:val="21"/>
        </w:rPr>
      </w:pPr>
      <w:r w:rsidRPr="005C136F">
        <w:rPr>
          <w:szCs w:val="21"/>
        </w:rPr>
        <w:t>Held monthly meeting with t</w:t>
      </w:r>
      <w:r w:rsidR="00F51C4E">
        <w:rPr>
          <w:szCs w:val="21"/>
        </w:rPr>
        <w:t>eam members to address current and/</w:t>
      </w:r>
      <w:r w:rsidRPr="005C136F">
        <w:rPr>
          <w:szCs w:val="21"/>
        </w:rPr>
        <w:t>or upcoming jobs</w:t>
      </w:r>
      <w:r w:rsidR="005720EF">
        <w:rPr>
          <w:szCs w:val="21"/>
        </w:rPr>
        <w:t>.</w:t>
      </w:r>
    </w:p>
    <w:p w:rsidR="005C136F" w:rsidRDefault="005C136F" w:rsidP="00180A51">
      <w:pPr>
        <w:pStyle w:val="ListParagraph"/>
        <w:numPr>
          <w:ilvl w:val="0"/>
          <w:numId w:val="10"/>
        </w:numPr>
        <w:spacing w:after="200" w:line="360" w:lineRule="auto"/>
        <w:jc w:val="left"/>
        <w:rPr>
          <w:szCs w:val="21"/>
        </w:rPr>
      </w:pPr>
      <w:r w:rsidRPr="005C136F">
        <w:rPr>
          <w:szCs w:val="21"/>
        </w:rPr>
        <w:t>Held monthly meetings with other team leaders to identify problem areas in production and create improvements to increase efficiency and productivity</w:t>
      </w:r>
      <w:r w:rsidR="005720EF">
        <w:rPr>
          <w:szCs w:val="21"/>
        </w:rPr>
        <w:t>.</w:t>
      </w:r>
    </w:p>
    <w:p w:rsidR="00767A86" w:rsidRDefault="005C136F" w:rsidP="00693429">
      <w:pPr>
        <w:pStyle w:val="SubsectionDate"/>
      </w:pPr>
      <w:r>
        <w:rPr>
          <w:rStyle w:val="IntenseEmphasis"/>
          <w:b/>
          <w:bCs/>
          <w:i/>
          <w:iCs/>
        </w:rPr>
        <w:lastRenderedPageBreak/>
        <w:t>Document Imaging Assistant – Level III</w:t>
      </w:r>
      <w:r>
        <w:rPr>
          <w:rStyle w:val="IntenseEmphasis"/>
        </w:rPr>
        <w:t xml:space="preserve"> </w:t>
      </w:r>
      <w:r w:rsidR="007303E8">
        <w:rPr>
          <w:rStyle w:val="IntenseEmphasis"/>
        </w:rPr>
        <w:tab/>
      </w:r>
      <w:r>
        <w:t>Sept 2007 – Nov 2008</w:t>
      </w:r>
    </w:p>
    <w:p w:rsidR="00364BB5" w:rsidRPr="005C136F" w:rsidRDefault="00364BB5" w:rsidP="00767A86">
      <w:pPr>
        <w:pStyle w:val="SubsectionDate"/>
        <w:ind w:left="720"/>
      </w:pPr>
    </w:p>
    <w:p w:rsidR="00767A86" w:rsidRPr="00767A86" w:rsidRDefault="00767A86" w:rsidP="00180A51">
      <w:pPr>
        <w:pStyle w:val="ListParagraph"/>
        <w:numPr>
          <w:ilvl w:val="0"/>
          <w:numId w:val="12"/>
        </w:numPr>
        <w:spacing w:after="200" w:line="360" w:lineRule="auto"/>
        <w:jc w:val="left"/>
        <w:rPr>
          <w:szCs w:val="21"/>
        </w:rPr>
      </w:pPr>
      <w:r w:rsidRPr="00767A86">
        <w:rPr>
          <w:szCs w:val="21"/>
        </w:rPr>
        <w:t>Prepared documents for scanning by removing staples or paperclips, unfolding corners, taping down small documents, inserting required separators, reordering pages as necessary and sorting documents by page count.</w:t>
      </w:r>
    </w:p>
    <w:p w:rsidR="00767A86" w:rsidRPr="00767A86" w:rsidRDefault="00767A86" w:rsidP="00180A51">
      <w:pPr>
        <w:pStyle w:val="ListParagraph"/>
        <w:numPr>
          <w:ilvl w:val="0"/>
          <w:numId w:val="12"/>
        </w:numPr>
        <w:spacing w:after="200" w:line="360" w:lineRule="auto"/>
        <w:jc w:val="left"/>
        <w:rPr>
          <w:szCs w:val="21"/>
        </w:rPr>
      </w:pPr>
      <w:r w:rsidRPr="00767A86">
        <w:rPr>
          <w:szCs w:val="21"/>
        </w:rPr>
        <w:t>Performed da</w:t>
      </w:r>
      <w:r w:rsidR="00364BB5">
        <w:rPr>
          <w:szCs w:val="21"/>
        </w:rPr>
        <w:t>ta entry on</w:t>
      </w:r>
      <w:r w:rsidRPr="00767A86">
        <w:rPr>
          <w:szCs w:val="21"/>
        </w:rPr>
        <w:t xml:space="preserve"> numerous document types including accounts payable, accounts receivable, medical records, EOB's and HR. </w:t>
      </w:r>
    </w:p>
    <w:p w:rsidR="00767A86" w:rsidRPr="00767A86" w:rsidRDefault="00767A86" w:rsidP="00180A51">
      <w:pPr>
        <w:pStyle w:val="ListParagraph"/>
        <w:numPr>
          <w:ilvl w:val="0"/>
          <w:numId w:val="12"/>
        </w:numPr>
        <w:spacing w:after="200" w:line="360" w:lineRule="auto"/>
        <w:jc w:val="left"/>
        <w:rPr>
          <w:szCs w:val="21"/>
        </w:rPr>
      </w:pPr>
      <w:r w:rsidRPr="00767A86">
        <w:rPr>
          <w:szCs w:val="21"/>
        </w:rPr>
        <w:t>Used high-speed and oversize scanners to image varying document types including blueprints, photographs, color charts, file folders and newspapers.</w:t>
      </w:r>
    </w:p>
    <w:p w:rsidR="00180A51" w:rsidRPr="00865581" w:rsidRDefault="00180A51" w:rsidP="00205497">
      <w:pPr>
        <w:pStyle w:val="SectionHeading"/>
        <w:tabs>
          <w:tab w:val="center" w:pos="5040"/>
          <w:tab w:val="right" w:pos="10080"/>
        </w:tabs>
        <w:jc w:val="left"/>
      </w:pPr>
    </w:p>
    <w:sectPr w:rsidR="00180A51" w:rsidRPr="00865581" w:rsidSect="00205497">
      <w:type w:val="continuous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7A26" w:rsidRDefault="00D47A26">
      <w:pPr>
        <w:spacing w:after="0" w:line="240" w:lineRule="auto"/>
      </w:pPr>
      <w:r>
        <w:separator/>
      </w:r>
    </w:p>
  </w:endnote>
  <w:endnote w:type="continuationSeparator" w:id="0">
    <w:p w:rsidR="00D47A26" w:rsidRDefault="00D47A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CA" w:rsidRDefault="00AB5D38">
    <w:pPr>
      <w:rPr>
        <w:sz w:val="20"/>
      </w:rPr>
    </w:pPr>
    <w:r>
      <w:rPr>
        <w:sz w:val="20"/>
        <w14:numForm w14:val="oldStyle"/>
      </w:rPr>
      <w:fldChar w:fldCharType="begin"/>
    </w:r>
    <w:r>
      <w:rPr>
        <w:sz w:val="20"/>
        <w14:numForm w14:val="oldStyle"/>
      </w:rPr>
      <w:instrText xml:space="preserve"> PAGE   \* MERGEFORMAT </w:instrText>
    </w:r>
    <w:r>
      <w:rPr>
        <w:sz w:val="20"/>
        <w14:numForm w14:val="oldStyle"/>
      </w:rPr>
      <w:fldChar w:fldCharType="separate"/>
    </w:r>
    <w:r w:rsidR="00F51C4E">
      <w:rPr>
        <w:noProof/>
        <w:sz w:val="20"/>
        <w14:numForm w14:val="oldStyle"/>
      </w:rPr>
      <w:t>2</w:t>
    </w:r>
    <w:r>
      <w:rPr>
        <w:noProof/>
        <w:sz w:val="20"/>
        <w14:numForm w14:val="oldStyle"/>
      </w:rPr>
      <w:fldChar w:fldCharType="end"/>
    </w:r>
  </w:p>
  <w:p w:rsidR="007C24CA" w:rsidRDefault="007C24C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7A26" w:rsidRDefault="00D47A26">
      <w:pPr>
        <w:spacing w:after="0" w:line="240" w:lineRule="auto"/>
      </w:pPr>
      <w:r>
        <w:separator/>
      </w:r>
    </w:p>
  </w:footnote>
  <w:footnote w:type="continuationSeparator" w:id="0">
    <w:p w:rsidR="00D47A26" w:rsidRDefault="00D47A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4CA" w:rsidRDefault="00AB5D38">
    <w:pPr>
      <w:pStyle w:val="Header"/>
    </w:pPr>
    <w:r>
      <w:rPr>
        <w:noProof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anchorId="66A35C0B" wp14:editId="240EEF6F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608330"/>
              <wp:effectExtent l="0" t="0" r="0" b="0"/>
              <wp:wrapTopAndBottom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60833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46464A" w:themeColor="text2"/>
                            </w:rPr>
                            <w:alias w:val="Author"/>
                            <w:id w:val="15524260"/>
                            <w:placeholder>
                              <w:docPart w:val="7DC4F95186BA4C13BC23F950903561A7"/>
                            </w:placeholder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:rsidR="007C24CA" w:rsidRDefault="00E053DB">
                              <w:pPr>
                                <w:spacing w:after="160" w:line="264" w:lineRule="auto"/>
                                <w:rPr>
                                  <w:color w:val="46464A" w:themeColor="text2"/>
                                </w:rPr>
                              </w:pPr>
                              <w:r>
                                <w:rPr>
                                  <w:color w:val="46464A" w:themeColor="text2"/>
                                </w:rPr>
                                <w:t>ROBIN GARRY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id="Rectangle 4" o:spid="_x0000_s1027" style="position:absolute;left:0;text-align:left;margin-left:0;margin-top:0;width:7in;height:47.9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e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GU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color w:val="46464A" w:themeColor="text2"/>
                      </w:rPr>
                      <w:alias w:val="Author"/>
                      <w:id w:val="15524260"/>
                      <w:placeholder>
                        <w:docPart w:val="7DC4F95186BA4C13BC23F950903561A7"/>
                      </w:placeholder>
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<w:text/>
                    </w:sdtPr>
                    <w:sdtEndPr/>
                    <w:sdtContent>
                      <w:p w:rsidR="007C24CA" w:rsidRDefault="00E053DB">
                        <w:pPr>
                          <w:spacing w:after="160" w:line="264" w:lineRule="auto"/>
                          <w:rPr>
                            <w:color w:val="46464A" w:themeColor="text2"/>
                          </w:rPr>
                        </w:pPr>
                        <w:r>
                          <w:rPr>
                            <w:color w:val="46464A" w:themeColor="text2"/>
                          </w:rPr>
                          <w:t>ROBIN GARRY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anchorId="6C043C34" wp14:editId="798690A5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1293495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id="Straight Connector 5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B07FD"/>
    <w:multiLevelType w:val="hybridMultilevel"/>
    <w:tmpl w:val="A2D43680"/>
    <w:lvl w:ilvl="0" w:tplc="54465CF4">
      <w:start w:val="1"/>
      <w:numFmt w:val="bullet"/>
      <w:lvlText w:val=""/>
      <w:lvlJc w:val="left"/>
      <w:pPr>
        <w:ind w:left="1872" w:hanging="360"/>
      </w:pPr>
      <w:rPr>
        <w:rFonts w:ascii="Wingdings" w:hAnsi="Wingdings" w:hint="default"/>
        <w:color w:val="B6B6B9" w:themeColor="accent1" w:themeTint="80"/>
      </w:rPr>
    </w:lvl>
    <w:lvl w:ilvl="1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1">
    <w:nsid w:val="0FCF21E9"/>
    <w:multiLevelType w:val="hybridMultilevel"/>
    <w:tmpl w:val="3FFC3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A51D08"/>
    <w:multiLevelType w:val="hybridMultilevel"/>
    <w:tmpl w:val="F79A532C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746BD0"/>
    <w:multiLevelType w:val="hybridMultilevel"/>
    <w:tmpl w:val="8DA6B688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BB49C0"/>
    <w:multiLevelType w:val="hybridMultilevel"/>
    <w:tmpl w:val="17F43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5D7220"/>
    <w:multiLevelType w:val="hybridMultilevel"/>
    <w:tmpl w:val="1E8423FE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B74737"/>
    <w:multiLevelType w:val="hybridMultilevel"/>
    <w:tmpl w:val="66A4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FD31E5"/>
    <w:multiLevelType w:val="hybridMultilevel"/>
    <w:tmpl w:val="AEEC3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7220DB"/>
    <w:multiLevelType w:val="hybridMultilevel"/>
    <w:tmpl w:val="480EB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7C84CF7"/>
    <w:multiLevelType w:val="hybridMultilevel"/>
    <w:tmpl w:val="7C204C62"/>
    <w:lvl w:ilvl="0" w:tplc="1DDA8018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C9B5E27"/>
    <w:multiLevelType w:val="hybridMultilevel"/>
    <w:tmpl w:val="107018B4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6C43DD"/>
    <w:multiLevelType w:val="hybridMultilevel"/>
    <w:tmpl w:val="83501072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984D32"/>
    <w:multiLevelType w:val="hybridMultilevel"/>
    <w:tmpl w:val="CE9020F6"/>
    <w:lvl w:ilvl="0" w:tplc="56709288">
      <w:numFmt w:val="bullet"/>
      <w:lvlText w:val="•"/>
      <w:lvlJc w:val="left"/>
      <w:pPr>
        <w:ind w:left="1080" w:hanging="720"/>
      </w:pPr>
      <w:rPr>
        <w:rFonts w:ascii="Garamond" w:eastAsiaTheme="minorEastAsia" w:hAnsi="Garamond" w:cstheme="minorBid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E81EEB"/>
    <w:multiLevelType w:val="hybridMultilevel"/>
    <w:tmpl w:val="CCB84528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3315FF"/>
    <w:multiLevelType w:val="hybridMultilevel"/>
    <w:tmpl w:val="381E428A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8"/>
  </w:num>
  <w:num w:numId="4">
    <w:abstractNumId w:val="0"/>
  </w:num>
  <w:num w:numId="5">
    <w:abstractNumId w:val="9"/>
  </w:num>
  <w:num w:numId="6">
    <w:abstractNumId w:val="5"/>
  </w:num>
  <w:num w:numId="7">
    <w:abstractNumId w:val="12"/>
  </w:num>
  <w:num w:numId="8">
    <w:abstractNumId w:val="4"/>
  </w:num>
  <w:num w:numId="9">
    <w:abstractNumId w:val="7"/>
  </w:num>
  <w:num w:numId="10">
    <w:abstractNumId w:val="3"/>
  </w:num>
  <w:num w:numId="11">
    <w:abstractNumId w:val="1"/>
  </w:num>
  <w:num w:numId="12">
    <w:abstractNumId w:val="14"/>
  </w:num>
  <w:num w:numId="13">
    <w:abstractNumId w:val="13"/>
  </w:num>
  <w:num w:numId="14">
    <w:abstractNumId w:val="11"/>
  </w:num>
  <w:num w:numId="15">
    <w:abstractNumId w:val="1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3DB"/>
    <w:rsid w:val="00180A51"/>
    <w:rsid w:val="00205497"/>
    <w:rsid w:val="00221ACE"/>
    <w:rsid w:val="0022743D"/>
    <w:rsid w:val="00364BB5"/>
    <w:rsid w:val="00401922"/>
    <w:rsid w:val="00470C05"/>
    <w:rsid w:val="005720EF"/>
    <w:rsid w:val="005B3C1F"/>
    <w:rsid w:val="005C136F"/>
    <w:rsid w:val="00693429"/>
    <w:rsid w:val="007303E8"/>
    <w:rsid w:val="00763E06"/>
    <w:rsid w:val="00764D7E"/>
    <w:rsid w:val="00767A86"/>
    <w:rsid w:val="007968A8"/>
    <w:rsid w:val="007C24CA"/>
    <w:rsid w:val="00801B02"/>
    <w:rsid w:val="00846024"/>
    <w:rsid w:val="00862F45"/>
    <w:rsid w:val="00865581"/>
    <w:rsid w:val="00AB5D38"/>
    <w:rsid w:val="00BD7956"/>
    <w:rsid w:val="00C968CB"/>
    <w:rsid w:val="00D47A26"/>
    <w:rsid w:val="00E053DB"/>
    <w:rsid w:val="00E23617"/>
    <w:rsid w:val="00F51C4E"/>
    <w:rsid w:val="00F632F3"/>
    <w:rsid w:val="00FC0D50"/>
    <w:rsid w:val="00FF1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haroni" w:hAnsi="Aharoni"/>
        <w:b/>
        <w:sz w:val="36"/>
      </w:rPr>
    </w:tblStyle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uiPriority w:val="21"/>
    <w:qFormat/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SectionHeading">
    <w:name w:val="Section Heading"/>
    <w:basedOn w:val="Heading1"/>
    <w:next w:val="Normal"/>
    <w:pPr>
      <w:spacing w:before="300"/>
    </w:pPr>
    <w:rPr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Pr>
      <w:color w:val="404040" w:themeColor="text1" w:themeTint="BF"/>
    </w:rPr>
  </w:style>
  <w:style w:type="paragraph" w:customStyle="1" w:styleId="Subsection">
    <w:name w:val="Subsection"/>
    <w:basedOn w:val="Heading2"/>
    <w:pPr>
      <w:spacing w:before="0"/>
    </w:pPr>
    <w:rPr>
      <w:color w:val="595959" w:themeColor="text1" w:themeTint="A6"/>
      <w:sz w:val="26"/>
    </w:rPr>
  </w:style>
  <w:style w:type="paragraph" w:customStyle="1" w:styleId="PersonalName">
    <w:name w:val="Personal Name"/>
    <w:basedOn w:val="Title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SubsectionDate">
    <w:name w:val="Subsection Date"/>
    <w:basedOn w:val="Normal"/>
    <w:pPr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haroni" w:hAnsi="Aharoni"/>
        <w:b/>
        <w:sz w:val="36"/>
      </w:rPr>
    </w:tblStyle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uiPriority w:val="21"/>
    <w:qFormat/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SectionHeading">
    <w:name w:val="Section Heading"/>
    <w:basedOn w:val="Heading1"/>
    <w:next w:val="Normal"/>
    <w:pPr>
      <w:spacing w:before="300"/>
    </w:pPr>
    <w:rPr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Pr>
      <w:color w:val="404040" w:themeColor="text1" w:themeTint="BF"/>
    </w:rPr>
  </w:style>
  <w:style w:type="paragraph" w:customStyle="1" w:styleId="Subsection">
    <w:name w:val="Subsection"/>
    <w:basedOn w:val="Heading2"/>
    <w:pPr>
      <w:spacing w:before="0"/>
    </w:pPr>
    <w:rPr>
      <w:color w:val="595959" w:themeColor="text1" w:themeTint="A6"/>
      <w:sz w:val="26"/>
    </w:rPr>
  </w:style>
  <w:style w:type="paragraph" w:customStyle="1" w:styleId="PersonalName">
    <w:name w:val="Personal Name"/>
    <w:basedOn w:val="Title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SubsectionDate">
    <w:name w:val="Subsection Date"/>
    <w:basedOn w:val="Normal"/>
    <w:pPr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140066.enu\Templates\1033\BlackTie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8FE7CC8342D4697A3069673AC565E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2B1A1E-5CFB-4DF8-AFA0-9B12CA8C93EF}"/>
      </w:docPartPr>
      <w:docPartBody>
        <w:p w:rsidR="00B42698" w:rsidRDefault="00FF530C">
          <w:pPr>
            <w:pStyle w:val="B8FE7CC8342D4697A3069673AC565E53"/>
          </w:pPr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2339A4E90A7946FE872311D25F7257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E3FCD5-B4BA-4841-9004-571A6A00A3C1}"/>
      </w:docPartPr>
      <w:docPartBody>
        <w:p w:rsidR="00B42698" w:rsidRDefault="00FF530C">
          <w:pPr>
            <w:pStyle w:val="2339A4E90A7946FE872311D25F7257DC"/>
          </w:pPr>
          <w:r>
            <w:rPr>
              <w:rStyle w:val="PlaceholderText"/>
              <w:color w:val="1F497D" w:themeColor="text2"/>
            </w:rPr>
            <w:t>[Type your e-mail]</w:t>
          </w:r>
        </w:p>
      </w:docPartBody>
    </w:docPart>
    <w:docPart>
      <w:docPartPr>
        <w:name w:val="9B5055F5383E4F7587DD08B601EB4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E4E002-8ACE-42E0-9DC5-40ADD7F3E3C2}"/>
      </w:docPartPr>
      <w:docPartBody>
        <w:p w:rsidR="00B42698" w:rsidRDefault="00FF530C">
          <w:pPr>
            <w:pStyle w:val="9B5055F5383E4F7587DD08B601EB454E"/>
          </w:pPr>
          <w:r>
            <w:rPr>
              <w:rStyle w:val="PlaceholderText"/>
              <w:color w:val="1F497D" w:themeColor="text2"/>
            </w:rPr>
            <w:t>[Type your address]</w:t>
          </w:r>
        </w:p>
      </w:docPartBody>
    </w:docPart>
    <w:docPart>
      <w:docPartPr>
        <w:name w:val="A9DD08D3D7B544B9B5DEF5D3AEB12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857605-3EC3-41B9-8261-B304790A0033}"/>
      </w:docPartPr>
      <w:docPartBody>
        <w:p w:rsidR="00B42698" w:rsidRDefault="00FF530C">
          <w:pPr>
            <w:pStyle w:val="A9DD08D3D7B544B9B5DEF5D3AEB12ECC"/>
          </w:pPr>
          <w:r>
            <w:rPr>
              <w:rStyle w:val="PlaceholderText"/>
              <w:color w:val="1F497D" w:themeColor="text2"/>
            </w:rPr>
            <w:t>[Type your phone number]</w:t>
          </w:r>
        </w:p>
      </w:docPartBody>
    </w:docPart>
    <w:docPart>
      <w:docPartPr>
        <w:name w:val="4D7CAB94570D46B19BF2EC9BE5799B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13DD59-AD93-4502-A102-470E1028DEB2}"/>
      </w:docPartPr>
      <w:docPartBody>
        <w:p w:rsidR="00B42698" w:rsidRDefault="00FF530C">
          <w:pPr>
            <w:pStyle w:val="4D7CAB94570D46B19BF2EC9BE5799B93"/>
          </w:pPr>
          <w:r>
            <w:t>[Type Your Name]</w:t>
          </w:r>
        </w:p>
      </w:docPartBody>
    </w:docPart>
    <w:docPart>
      <w:docPartPr>
        <w:name w:val="7DC4F95186BA4C13BC23F950903561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1872E-EE29-40E8-BF92-D1E4F9E7BDCC}"/>
      </w:docPartPr>
      <w:docPartBody>
        <w:p w:rsidR="00B42698" w:rsidRDefault="00FF530C">
          <w:pPr>
            <w:pStyle w:val="7DC4F95186BA4C13BC23F950903561A7"/>
          </w:pPr>
          <w:r>
            <w:rPr>
              <w:color w:val="1F497D" w:themeColor="text2"/>
            </w:rPr>
            <w:t>[Type the 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30C"/>
    <w:rsid w:val="001D61B2"/>
    <w:rsid w:val="003D208E"/>
    <w:rsid w:val="007A2915"/>
    <w:rsid w:val="00B42698"/>
    <w:rsid w:val="00FF5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customStyle="1" w:styleId="B8FE7CC8342D4697A3069673AC565E53">
    <w:name w:val="B8FE7CC8342D4697A3069673AC565E53"/>
  </w:style>
  <w:style w:type="paragraph" w:customStyle="1" w:styleId="2339A4E90A7946FE872311D25F7257DC">
    <w:name w:val="2339A4E90A7946FE872311D25F7257DC"/>
  </w:style>
  <w:style w:type="paragraph" w:customStyle="1" w:styleId="9B5055F5383E4F7587DD08B601EB454E">
    <w:name w:val="9B5055F5383E4F7587DD08B601EB454E"/>
  </w:style>
  <w:style w:type="paragraph" w:customStyle="1" w:styleId="A9DD08D3D7B544B9B5DEF5D3AEB12ECC">
    <w:name w:val="A9DD08D3D7B544B9B5DEF5D3AEB12ECC"/>
  </w:style>
  <w:style w:type="paragraph" w:customStyle="1" w:styleId="A7C2CA3D36154351AFDFFFD3F6F1A9C5">
    <w:name w:val="A7C2CA3D36154351AFDFFFD3F6F1A9C5"/>
  </w:style>
  <w:style w:type="paragraph" w:customStyle="1" w:styleId="0C3F0EF7DD3048C09B8966E682FDE0AE">
    <w:name w:val="0C3F0EF7DD3048C09B8966E682FDE0AE"/>
  </w:style>
  <w:style w:type="character" w:styleId="IntenseEmphasis">
    <w:name w:val="Intense Emphasis"/>
    <w:aliases w:val="Subsection Intense Emphasis"/>
    <w:uiPriority w:val="21"/>
    <w:qFormat/>
  </w:style>
  <w:style w:type="paragraph" w:customStyle="1" w:styleId="F04715E215004F848FA22CDE47B08FF0">
    <w:name w:val="F04715E215004F848FA22CDE47B08FF0"/>
  </w:style>
  <w:style w:type="paragraph" w:customStyle="1" w:styleId="8D0CEC37197B452C988A234136E1F25C">
    <w:name w:val="8D0CEC37197B452C988A234136E1F25C"/>
  </w:style>
  <w:style w:type="paragraph" w:customStyle="1" w:styleId="EAB4EDAAAE4F460DB3D7AD336AE785F3">
    <w:name w:val="EAB4EDAAAE4F460DB3D7AD336AE785F3"/>
  </w:style>
  <w:style w:type="paragraph" w:customStyle="1" w:styleId="4B8172453B9741CCA7C251AF13146B81">
    <w:name w:val="4B8172453B9741CCA7C251AF13146B81"/>
  </w:style>
  <w:style w:type="paragraph" w:customStyle="1" w:styleId="71F0C6EB11D648FF8B2CED83C6814FAD">
    <w:name w:val="71F0C6EB11D648FF8B2CED83C6814FAD"/>
  </w:style>
  <w:style w:type="paragraph" w:customStyle="1" w:styleId="FFA81316EC574967B5844DBA5232FC22">
    <w:name w:val="FFA81316EC574967B5844DBA5232FC22"/>
  </w:style>
  <w:style w:type="paragraph" w:customStyle="1" w:styleId="E07892808F754261A07351E4227EF6C4">
    <w:name w:val="E07892808F754261A07351E4227EF6C4"/>
  </w:style>
  <w:style w:type="paragraph" w:customStyle="1" w:styleId="017485E5FAA44320B1FB1C7DF3678E16">
    <w:name w:val="017485E5FAA44320B1FB1C7DF3678E16"/>
  </w:style>
  <w:style w:type="paragraph" w:customStyle="1" w:styleId="3CB74FFACE404EC4B8A57E23E7C38D94">
    <w:name w:val="3CB74FFACE404EC4B8A57E23E7C38D94"/>
  </w:style>
  <w:style w:type="paragraph" w:customStyle="1" w:styleId="C3AD573CADB14CC198818DACD99C7E1D">
    <w:name w:val="C3AD573CADB14CC198818DACD99C7E1D"/>
  </w:style>
  <w:style w:type="paragraph" w:customStyle="1" w:styleId="1A398932B5E34C3DA42840C906B1C04F">
    <w:name w:val="1A398932B5E34C3DA42840C906B1C04F"/>
  </w:style>
  <w:style w:type="paragraph" w:customStyle="1" w:styleId="4D7CAB94570D46B19BF2EC9BE5799B93">
    <w:name w:val="4D7CAB94570D46B19BF2EC9BE5799B93"/>
  </w:style>
  <w:style w:type="paragraph" w:customStyle="1" w:styleId="7DC4F95186BA4C13BC23F950903561A7">
    <w:name w:val="7DC4F95186BA4C13BC23F950903561A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customStyle="1" w:styleId="B8FE7CC8342D4697A3069673AC565E53">
    <w:name w:val="B8FE7CC8342D4697A3069673AC565E53"/>
  </w:style>
  <w:style w:type="paragraph" w:customStyle="1" w:styleId="2339A4E90A7946FE872311D25F7257DC">
    <w:name w:val="2339A4E90A7946FE872311D25F7257DC"/>
  </w:style>
  <w:style w:type="paragraph" w:customStyle="1" w:styleId="9B5055F5383E4F7587DD08B601EB454E">
    <w:name w:val="9B5055F5383E4F7587DD08B601EB454E"/>
  </w:style>
  <w:style w:type="paragraph" w:customStyle="1" w:styleId="A9DD08D3D7B544B9B5DEF5D3AEB12ECC">
    <w:name w:val="A9DD08D3D7B544B9B5DEF5D3AEB12ECC"/>
  </w:style>
  <w:style w:type="paragraph" w:customStyle="1" w:styleId="A7C2CA3D36154351AFDFFFD3F6F1A9C5">
    <w:name w:val="A7C2CA3D36154351AFDFFFD3F6F1A9C5"/>
  </w:style>
  <w:style w:type="paragraph" w:customStyle="1" w:styleId="0C3F0EF7DD3048C09B8966E682FDE0AE">
    <w:name w:val="0C3F0EF7DD3048C09B8966E682FDE0AE"/>
  </w:style>
  <w:style w:type="character" w:styleId="IntenseEmphasis">
    <w:name w:val="Intense Emphasis"/>
    <w:aliases w:val="Subsection Intense Emphasis"/>
    <w:uiPriority w:val="21"/>
    <w:qFormat/>
  </w:style>
  <w:style w:type="paragraph" w:customStyle="1" w:styleId="F04715E215004F848FA22CDE47B08FF0">
    <w:name w:val="F04715E215004F848FA22CDE47B08FF0"/>
  </w:style>
  <w:style w:type="paragraph" w:customStyle="1" w:styleId="8D0CEC37197B452C988A234136E1F25C">
    <w:name w:val="8D0CEC37197B452C988A234136E1F25C"/>
  </w:style>
  <w:style w:type="paragraph" w:customStyle="1" w:styleId="EAB4EDAAAE4F460DB3D7AD336AE785F3">
    <w:name w:val="EAB4EDAAAE4F460DB3D7AD336AE785F3"/>
  </w:style>
  <w:style w:type="paragraph" w:customStyle="1" w:styleId="4B8172453B9741CCA7C251AF13146B81">
    <w:name w:val="4B8172453B9741CCA7C251AF13146B81"/>
  </w:style>
  <w:style w:type="paragraph" w:customStyle="1" w:styleId="71F0C6EB11D648FF8B2CED83C6814FAD">
    <w:name w:val="71F0C6EB11D648FF8B2CED83C6814FAD"/>
  </w:style>
  <w:style w:type="paragraph" w:customStyle="1" w:styleId="FFA81316EC574967B5844DBA5232FC22">
    <w:name w:val="FFA81316EC574967B5844DBA5232FC22"/>
  </w:style>
  <w:style w:type="paragraph" w:customStyle="1" w:styleId="E07892808F754261A07351E4227EF6C4">
    <w:name w:val="E07892808F754261A07351E4227EF6C4"/>
  </w:style>
  <w:style w:type="paragraph" w:customStyle="1" w:styleId="017485E5FAA44320B1FB1C7DF3678E16">
    <w:name w:val="017485E5FAA44320B1FB1C7DF3678E16"/>
  </w:style>
  <w:style w:type="paragraph" w:customStyle="1" w:styleId="3CB74FFACE404EC4B8A57E23E7C38D94">
    <w:name w:val="3CB74FFACE404EC4B8A57E23E7C38D94"/>
  </w:style>
  <w:style w:type="paragraph" w:customStyle="1" w:styleId="C3AD573CADB14CC198818DACD99C7E1D">
    <w:name w:val="C3AD573CADB14CC198818DACD99C7E1D"/>
  </w:style>
  <w:style w:type="paragraph" w:customStyle="1" w:styleId="1A398932B5E34C3DA42840C906B1C04F">
    <w:name w:val="1A398932B5E34C3DA42840C906B1C04F"/>
  </w:style>
  <w:style w:type="paragraph" w:customStyle="1" w:styleId="4D7CAB94570D46B19BF2EC9BE5799B93">
    <w:name w:val="4D7CAB94570D46B19BF2EC9BE5799B93"/>
  </w:style>
  <w:style w:type="paragraph" w:customStyle="1" w:styleId="7DC4F95186BA4C13BC23F950903561A7">
    <w:name w:val="7DC4F95186BA4C13BC23F950903561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>9511 W Walden Ave. Littleton, CO 80128 </CompanyAddress>
  <CompanyPhone>603-312-7596</CompanyPhone>
  <CompanyFax/>
  <CompanyEmail>Robin@rdlandscaping.net</CompanyEmail>
</CoverPageProperti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F762DA-57FE-4DB2-A5C9-E5D4ACBFE43A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84C8459E-72E6-4AC7-9961-C1471CD38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BlackTieResume</Template>
  <TotalTime>155</TotalTime>
  <Pages>3</Pages>
  <Words>519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 GARRY</dc:creator>
  <cp:lastModifiedBy>Derek</cp:lastModifiedBy>
  <cp:revision>7</cp:revision>
  <cp:lastPrinted>2013-09-25T23:09:00Z</cp:lastPrinted>
  <dcterms:created xsi:type="dcterms:W3CDTF">2013-09-25T17:26:00Z</dcterms:created>
  <dcterms:modified xsi:type="dcterms:W3CDTF">2013-09-25T23:42:00Z</dcterms:modified>
</cp:coreProperties>
</file>