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CAD0AED805844CBC88C5C39410FEC6D1"/>
        </w:placeholder>
        <w:docPartList>
          <w:docPartGallery w:val="Quick Parts"/>
          <w:docPartCategory w:val=" Resume Name"/>
        </w:docPartList>
      </w:sdtPr>
      <w:sdtEndPr/>
      <w:sdtContent>
        <w:p w:rsidR="0089115F" w:rsidRDefault="009D7021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5577D0C2" wp14:editId="709074B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70DBAE28" wp14:editId="36B52E9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3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5FC92CA6" wp14:editId="43C2B55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89115F" w:rsidRDefault="006A3272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E90CFA99F0C94FE19CAC38383DE96F67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24E40">
                                      <w:t>Rhonda GALLEGOS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89115F" w:rsidRDefault="006A3272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E90CFA99F0C94FE19CAC38383DE96F6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D24E40">
                                <w:t>Rhonda GALLEGOS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88B5C08D2C2E4730B07EA7D5B07CB1F6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A57558">
                <w:rPr>
                  <w:color w:val="46464A" w:themeColor="text2"/>
                </w:rPr>
                <w:t>RGGARCIA1998@GMAIL.COM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6F0631C838C548A3BC314F1BF694E5F0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A57558">
                <w:rPr>
                  <w:color w:val="46464A" w:themeColor="text2"/>
                </w:rPr>
                <w:t>1004 PALO VERDE BULLHEAD CITY, AZ.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CEFAF32E8BF34DCDB60693F401B0B55F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A57558">
                <w:rPr>
                  <w:color w:val="46464A" w:themeColor="text2"/>
                </w:rPr>
                <w:t>928-758-4563</w:t>
              </w:r>
            </w:sdtContent>
          </w:sdt>
        </w:p>
        <w:p w:rsidR="00D24E40" w:rsidRDefault="006A3272" w:rsidP="00D24E40"/>
      </w:sdtContent>
    </w:sdt>
    <w:p w:rsidR="0089115F" w:rsidRDefault="009D7021">
      <w:pPr>
        <w:pStyle w:val="SectionHeading"/>
      </w:pPr>
      <w:r>
        <w:t>Objectives</w:t>
      </w:r>
    </w:p>
    <w:p w:rsidR="0089115F" w:rsidRDefault="00A57558">
      <w:pPr>
        <w:rPr>
          <w:color w:val="000000"/>
        </w:rPr>
      </w:pPr>
      <w:r>
        <w:t>I HAVE BEEN A COSMETOLOGIST FOR 27 YRS.WITH EXPERIENCE IN MANAGEMENT, ACCOUNTING, AND CUSTOMER SERVICE. I WOULD LIKE TO GO INTO A DIFFERENT FIELD IF GIVEN THE OPPORTUNITY. I AM WILLING TO TRAVEL OR RELOCATE.FOR A JOB.</w:t>
      </w:r>
    </w:p>
    <w:p w:rsidR="0089115F" w:rsidRDefault="009D7021">
      <w:pPr>
        <w:pStyle w:val="SectionHeading"/>
      </w:pPr>
      <w:r>
        <w:t>Education</w:t>
      </w:r>
    </w:p>
    <w:p w:rsidR="0089115F" w:rsidRDefault="00896552">
      <w:pPr>
        <w:pStyle w:val="Subsection"/>
      </w:pPr>
      <w:r>
        <w:t>BOULDER VO TECH</w:t>
      </w:r>
    </w:p>
    <w:p w:rsidR="0089115F" w:rsidRDefault="00896552">
      <w:pPr>
        <w:spacing w:after="0"/>
        <w:rPr>
          <w:rStyle w:val="IntenseEmphasis"/>
        </w:rPr>
      </w:pPr>
      <w:r>
        <w:t xml:space="preserve">1992 </w:t>
      </w:r>
      <w:r w:rsidR="00D24E40">
        <w:t>ACCOUNTING</w:t>
      </w:r>
      <w:r>
        <w:t xml:space="preserve"> AND COMPUTER OPERATIONS</w:t>
      </w:r>
    </w:p>
    <w:p w:rsidR="0089115F" w:rsidRDefault="00896552">
      <w:pPr>
        <w:pStyle w:val="ListParagraph"/>
        <w:numPr>
          <w:ilvl w:val="0"/>
          <w:numId w:val="4"/>
        </w:numPr>
        <w:ind w:left="180" w:hanging="144"/>
      </w:pPr>
      <w:r>
        <w:t>CERTIFICATE IN ACCOUNTING AND COMPUTER OPERATIONS</w:t>
      </w:r>
    </w:p>
    <w:p w:rsidR="00896552" w:rsidRDefault="00896552" w:rsidP="00896552">
      <w:pPr>
        <w:pStyle w:val="Subsection"/>
      </w:pPr>
      <w:r>
        <w:t>SHARON DORANS</w:t>
      </w:r>
    </w:p>
    <w:p w:rsidR="00896552" w:rsidRDefault="00896552" w:rsidP="00896552">
      <w:pPr>
        <w:spacing w:after="0"/>
        <w:rPr>
          <w:rStyle w:val="IntenseEmphasis"/>
        </w:rPr>
      </w:pPr>
      <w:r>
        <w:t>1986 COSMOTOLOGY</w:t>
      </w:r>
    </w:p>
    <w:p w:rsidR="00896552" w:rsidRDefault="00896552" w:rsidP="00896552">
      <w:pPr>
        <w:pStyle w:val="ListParagraph"/>
        <w:numPr>
          <w:ilvl w:val="0"/>
          <w:numId w:val="4"/>
        </w:numPr>
        <w:ind w:left="180" w:hanging="144"/>
      </w:pPr>
      <w:r>
        <w:t>STATE BOARDS LICENSE IN CO. AZ. NV. NC</w:t>
      </w:r>
    </w:p>
    <w:p w:rsidR="0089115F" w:rsidRDefault="00896552" w:rsidP="00896552">
      <w:pPr>
        <w:pStyle w:val="SectionHeading"/>
      </w:pPr>
      <w:r>
        <w:t xml:space="preserve"> </w:t>
      </w:r>
      <w:r w:rsidR="009D7021">
        <w:t>Experience</w:t>
      </w:r>
    </w:p>
    <w:p w:rsidR="0089115F" w:rsidRDefault="00896552">
      <w:pPr>
        <w:pStyle w:val="Subsection"/>
        <w:rPr>
          <w:vanish/>
          <w:specVanish/>
        </w:rPr>
      </w:pPr>
      <w:r>
        <w:t>SUN MAINTANENCE</w:t>
      </w:r>
    </w:p>
    <w:p w:rsidR="0089115F" w:rsidRDefault="009D7021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896552">
        <w:rPr>
          <w:sz w:val="26"/>
          <w:szCs w:val="26"/>
        </w:rPr>
        <w:t>HANCOCK STREET BULLHEAD CITY, AZ.</w:t>
      </w:r>
    </w:p>
    <w:p w:rsidR="0089115F" w:rsidRDefault="00896552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>SECRETARY</w:t>
      </w:r>
      <w:r w:rsidR="009D7021">
        <w:rPr>
          <w:rStyle w:val="IntenseEmphasis"/>
        </w:rPr>
        <w:t xml:space="preserve"> </w:t>
      </w:r>
      <w:r>
        <w:t>07-2011</w:t>
      </w:r>
      <w:r w:rsidR="009D7021">
        <w:t xml:space="preserve"> – </w:t>
      </w:r>
      <w:r>
        <w:t>06-2013</w:t>
      </w:r>
    </w:p>
    <w:p w:rsidR="0089115F" w:rsidRDefault="00563515">
      <w:r>
        <w:t>ANSWERED MULTI-LINE TELEPHONE, MADE APPOINTMENT</w:t>
      </w:r>
      <w:r w:rsidR="004C74A9">
        <w:t>S . KEPT TRACK OF THE LEGAL FILES AND CONTRACTS.</w:t>
      </w:r>
    </w:p>
    <w:p w:rsidR="00896552" w:rsidRDefault="00896552" w:rsidP="00896552">
      <w:pPr>
        <w:pStyle w:val="Subsection"/>
        <w:rPr>
          <w:vanish/>
          <w:specVanish/>
        </w:rPr>
      </w:pPr>
      <w:r>
        <w:t>ALL ABOUT ME SPA AND SALON</w:t>
      </w:r>
    </w:p>
    <w:p w:rsidR="00896552" w:rsidRDefault="00896552" w:rsidP="00896552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CASINO DR. LAUGHLIN, NV</w:t>
      </w:r>
    </w:p>
    <w:p w:rsidR="00896552" w:rsidRDefault="00896552" w:rsidP="00896552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>COSMETOLOGIST</w:t>
      </w:r>
      <w:r>
        <w:rPr>
          <w:rStyle w:val="IntenseEmphasis"/>
        </w:rPr>
        <w:t xml:space="preserve"> </w:t>
      </w:r>
      <w:r>
        <w:t>01-2010 – 07-2011</w:t>
      </w:r>
    </w:p>
    <w:p w:rsidR="00896552" w:rsidRDefault="00563515" w:rsidP="00896552">
      <w:r>
        <w:t>OPENED AND CLOSED THE SALON. KEPT TRACK OF MONEY GOING IN AND OUT OF CASH REGISTER. HELPED CUSTOMERS. DID PEDICURES, MANICURES, AND HAIR CUTS, PERMS, AND COLOR.</w:t>
      </w:r>
    </w:p>
    <w:p w:rsidR="00896552" w:rsidRDefault="00896552" w:rsidP="00896552">
      <w:pPr>
        <w:pStyle w:val="Subsection"/>
        <w:rPr>
          <w:vanish/>
          <w:specVanish/>
        </w:rPr>
      </w:pPr>
      <w:r>
        <w:t>APPLE HAIR CUTTERS</w:t>
      </w:r>
    </w:p>
    <w:p w:rsidR="00896552" w:rsidRDefault="00896552" w:rsidP="00896552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HIGHWAY 95 FT MOHAVE, AZ.</w:t>
      </w:r>
    </w:p>
    <w:p w:rsidR="00896552" w:rsidRDefault="00896552" w:rsidP="00896552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>HAIR STYLIST</w:t>
      </w:r>
      <w:r>
        <w:rPr>
          <w:rStyle w:val="IntenseEmphasis"/>
        </w:rPr>
        <w:t xml:space="preserve"> </w:t>
      </w:r>
      <w:r w:rsidR="00563515">
        <w:t>12-2008</w:t>
      </w:r>
      <w:r>
        <w:t xml:space="preserve"> – </w:t>
      </w:r>
      <w:r w:rsidR="00563515">
        <w:t>12-2009</w:t>
      </w:r>
    </w:p>
    <w:p w:rsidR="00896552" w:rsidRDefault="00563515" w:rsidP="00896552">
      <w:r>
        <w:t>ANSWERED TELEPHONE, MA</w:t>
      </w:r>
      <w:r w:rsidR="004C74A9">
        <w:t>DE APPOINTMENTS-DID</w:t>
      </w:r>
      <w:r>
        <w:t xml:space="preserve"> HAIRCUTS,CLIPPER CUTS, PERMS, COLOR.</w:t>
      </w:r>
    </w:p>
    <w:p w:rsidR="0089115F" w:rsidRDefault="00896552" w:rsidP="00896552">
      <w:pPr>
        <w:pStyle w:val="SectionHeading"/>
      </w:pPr>
      <w:r>
        <w:t xml:space="preserve"> </w:t>
      </w:r>
      <w:r w:rsidR="009D7021">
        <w:t>Skills</w:t>
      </w:r>
    </w:p>
    <w:p w:rsidR="0089115F" w:rsidRDefault="00563515">
      <w:pPr>
        <w:pStyle w:val="ListParagraph"/>
        <w:numPr>
          <w:ilvl w:val="0"/>
          <w:numId w:val="5"/>
        </w:numPr>
        <w:ind w:left="180" w:hanging="144"/>
      </w:pPr>
      <w:r>
        <w:t>OPEN OFFICE-MICROSOFT OFFICE-WORD-EXCEL-POWERPOINT-LOTUS 1</w:t>
      </w:r>
      <w:r w:rsidR="009C1B18">
        <w:t>-2-3 .</w:t>
      </w:r>
      <w:bookmarkStart w:id="0" w:name="_GoBack"/>
      <w:bookmarkEnd w:id="0"/>
      <w:r w:rsidR="004C74A9">
        <w:t xml:space="preserve"> 10 KEY BY TOUCH.</w:t>
      </w:r>
    </w:p>
    <w:p w:rsidR="00563515" w:rsidRDefault="00563515">
      <w:pPr>
        <w:pStyle w:val="ListParagraph"/>
        <w:numPr>
          <w:ilvl w:val="0"/>
          <w:numId w:val="5"/>
        </w:numPr>
        <w:ind w:left="180" w:hanging="144"/>
      </w:pPr>
      <w:r>
        <w:lastRenderedPageBreak/>
        <w:t>HAIRCUTS,RAZOR CUTS-COLOR-HIGHLIGHTS-LOWLIGHTS-PERMS-SPECIALITIE WRAPS-PEICURES-MANICURES-BRAIDS-UP-DO’S</w:t>
      </w:r>
    </w:p>
    <w:sectPr w:rsidR="00563515">
      <w:headerReference w:type="default" r:id="rId14"/>
      <w:foot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272" w:rsidRDefault="006A3272">
      <w:pPr>
        <w:spacing w:after="0" w:line="240" w:lineRule="auto"/>
      </w:pPr>
      <w:r>
        <w:separator/>
      </w:r>
    </w:p>
  </w:endnote>
  <w:endnote w:type="continuationSeparator" w:id="0">
    <w:p w:rsidR="006A3272" w:rsidRDefault="006A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15F" w:rsidRDefault="009D7021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9C1B18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89115F" w:rsidRDefault="009D7021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272" w:rsidRDefault="006A3272">
      <w:pPr>
        <w:spacing w:after="0" w:line="240" w:lineRule="auto"/>
      </w:pPr>
      <w:r>
        <w:separator/>
      </w:r>
    </w:p>
  </w:footnote>
  <w:footnote w:type="continuationSeparator" w:id="0">
    <w:p w:rsidR="006A3272" w:rsidRDefault="006A3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15F" w:rsidRDefault="009D7021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BBD7AA84CEC44152BAEE3F9A950ED8EB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89115F" w:rsidRDefault="00D24E40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Rhonda</w:t>
                              </w:r>
                              <w:r w:rsidR="00A57558">
                                <w:rPr>
                                  <w:color w:val="46464A" w:themeColor="text2"/>
                                </w:rPr>
                                <w:t xml:space="preserve"> GALLEGOS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BBD7AA84CEC44152BAEE3F9A950ED8EB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89115F" w:rsidRDefault="00D24E40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Rhonda</w:t>
                        </w:r>
                        <w:r w:rsidR="00A57558">
                          <w:rPr>
                            <w:color w:val="46464A" w:themeColor="text2"/>
                          </w:rPr>
                          <w:t xml:space="preserve"> GALLEGOS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558"/>
    <w:rsid w:val="00463B16"/>
    <w:rsid w:val="004C74A9"/>
    <w:rsid w:val="00563515"/>
    <w:rsid w:val="006A3272"/>
    <w:rsid w:val="00840892"/>
    <w:rsid w:val="0089115F"/>
    <w:rsid w:val="00896552"/>
    <w:rsid w:val="00906C45"/>
    <w:rsid w:val="009B3DDE"/>
    <w:rsid w:val="009C1B18"/>
    <w:rsid w:val="009D7021"/>
    <w:rsid w:val="00A57558"/>
    <w:rsid w:val="00B4429A"/>
    <w:rsid w:val="00BD3EF8"/>
    <w:rsid w:val="00D2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140066.enu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AD0AED805844CBC88C5C39410FEC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4D95C-C21E-4DC9-8125-13B9EC6A4BA8}"/>
      </w:docPartPr>
      <w:docPartBody>
        <w:p w:rsidR="00885A38" w:rsidRDefault="008A3902">
          <w:pPr>
            <w:pStyle w:val="CAD0AED805844CBC88C5C39410FEC6D1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88B5C08D2C2E4730B07EA7D5B07CB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14031-FA27-4390-AE2C-BA26BBFCC19D}"/>
      </w:docPartPr>
      <w:docPartBody>
        <w:p w:rsidR="00885A38" w:rsidRDefault="008A3902">
          <w:pPr>
            <w:pStyle w:val="88B5C08D2C2E4730B07EA7D5B07CB1F6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6F0631C838C548A3BC314F1BF694E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B165F-3630-4616-A22B-A2817C689FB1}"/>
      </w:docPartPr>
      <w:docPartBody>
        <w:p w:rsidR="00885A38" w:rsidRDefault="008A3902">
          <w:pPr>
            <w:pStyle w:val="6F0631C838C548A3BC314F1BF694E5F0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CEFAF32E8BF34DCDB60693F401B0B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FB4F0-3099-485D-A209-B27BB046D883}"/>
      </w:docPartPr>
      <w:docPartBody>
        <w:p w:rsidR="00885A38" w:rsidRDefault="008A3902">
          <w:pPr>
            <w:pStyle w:val="CEFAF32E8BF34DCDB60693F401B0B55F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E90CFA99F0C94FE19CAC38383DE96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406E7-3E74-4827-ABD3-B10DFDAD2AEF}"/>
      </w:docPartPr>
      <w:docPartBody>
        <w:p w:rsidR="00885A38" w:rsidRDefault="008A3902">
          <w:pPr>
            <w:pStyle w:val="E90CFA99F0C94FE19CAC38383DE96F67"/>
          </w:pPr>
          <w:r>
            <w:t>[Type Your Name]</w:t>
          </w:r>
        </w:p>
      </w:docPartBody>
    </w:docPart>
    <w:docPart>
      <w:docPartPr>
        <w:name w:val="BBD7AA84CEC44152BAEE3F9A950ED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017C5-9ED7-4652-A8CB-198CF2996C44}"/>
      </w:docPartPr>
      <w:docPartBody>
        <w:p w:rsidR="00885A38" w:rsidRDefault="008A3902">
          <w:pPr>
            <w:pStyle w:val="BBD7AA84CEC44152BAEE3F9A950ED8EB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D13"/>
    <w:rsid w:val="00167D13"/>
    <w:rsid w:val="007E4441"/>
    <w:rsid w:val="00885A38"/>
    <w:rsid w:val="008A3902"/>
    <w:rsid w:val="00C6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CAD0AED805844CBC88C5C39410FEC6D1">
    <w:name w:val="CAD0AED805844CBC88C5C39410FEC6D1"/>
  </w:style>
  <w:style w:type="paragraph" w:customStyle="1" w:styleId="88B5C08D2C2E4730B07EA7D5B07CB1F6">
    <w:name w:val="88B5C08D2C2E4730B07EA7D5B07CB1F6"/>
  </w:style>
  <w:style w:type="paragraph" w:customStyle="1" w:styleId="6F0631C838C548A3BC314F1BF694E5F0">
    <w:name w:val="6F0631C838C548A3BC314F1BF694E5F0"/>
  </w:style>
  <w:style w:type="paragraph" w:customStyle="1" w:styleId="CEFAF32E8BF34DCDB60693F401B0B55F">
    <w:name w:val="CEFAF32E8BF34DCDB60693F401B0B55F"/>
  </w:style>
  <w:style w:type="paragraph" w:customStyle="1" w:styleId="6A32FCE256FB4214A64DDA75A9AFB670">
    <w:name w:val="6A32FCE256FB4214A64DDA75A9AFB670"/>
  </w:style>
  <w:style w:type="paragraph" w:customStyle="1" w:styleId="8B7A6C0DB223405CABC7240871DE8A48">
    <w:name w:val="8B7A6C0DB223405CABC7240871DE8A48"/>
  </w:style>
  <w:style w:type="character" w:styleId="IntenseEmphasis">
    <w:name w:val="Intense Emphasis"/>
    <w:aliases w:val="Subsection Intense Emphasis"/>
    <w:uiPriority w:val="21"/>
    <w:qFormat/>
    <w:rsid w:val="00167D13"/>
  </w:style>
  <w:style w:type="paragraph" w:customStyle="1" w:styleId="994A86FAA5A947ACB1B9AD77C0DA09C3">
    <w:name w:val="994A86FAA5A947ACB1B9AD77C0DA09C3"/>
  </w:style>
  <w:style w:type="paragraph" w:customStyle="1" w:styleId="57FD7308B2704A4FB0F89A6B39017F1D">
    <w:name w:val="57FD7308B2704A4FB0F89A6B39017F1D"/>
  </w:style>
  <w:style w:type="paragraph" w:customStyle="1" w:styleId="1440FD2737C645DCA903C8703523713F">
    <w:name w:val="1440FD2737C645DCA903C8703523713F"/>
  </w:style>
  <w:style w:type="paragraph" w:customStyle="1" w:styleId="11155371FAD1474D8109794DF1A37BA7">
    <w:name w:val="11155371FAD1474D8109794DF1A37BA7"/>
  </w:style>
  <w:style w:type="paragraph" w:customStyle="1" w:styleId="B6FE2B19DB914441BA451786749480C5">
    <w:name w:val="B6FE2B19DB914441BA451786749480C5"/>
  </w:style>
  <w:style w:type="paragraph" w:customStyle="1" w:styleId="6261275911814B23BF2E88E8A8C5E8A5">
    <w:name w:val="6261275911814B23BF2E88E8A8C5E8A5"/>
  </w:style>
  <w:style w:type="paragraph" w:customStyle="1" w:styleId="BEDD598F04D743169818DC9D09167C6C">
    <w:name w:val="BEDD598F04D743169818DC9D09167C6C"/>
  </w:style>
  <w:style w:type="paragraph" w:customStyle="1" w:styleId="97180848D9B1432BBADA17E423D0EDBE">
    <w:name w:val="97180848D9B1432BBADA17E423D0EDBE"/>
  </w:style>
  <w:style w:type="paragraph" w:customStyle="1" w:styleId="34120B7E81274935B14C841A5B427196">
    <w:name w:val="34120B7E81274935B14C841A5B427196"/>
  </w:style>
  <w:style w:type="paragraph" w:customStyle="1" w:styleId="694310A780784C7A88454661B1D0E44E">
    <w:name w:val="694310A780784C7A88454661B1D0E44E"/>
  </w:style>
  <w:style w:type="paragraph" w:customStyle="1" w:styleId="5A09CE3B823C47A58D1E5F05D790AAA2">
    <w:name w:val="5A09CE3B823C47A58D1E5F05D790AAA2"/>
  </w:style>
  <w:style w:type="paragraph" w:customStyle="1" w:styleId="E90CFA99F0C94FE19CAC38383DE96F67">
    <w:name w:val="E90CFA99F0C94FE19CAC38383DE96F67"/>
  </w:style>
  <w:style w:type="paragraph" w:customStyle="1" w:styleId="BBD7AA84CEC44152BAEE3F9A950ED8EB">
    <w:name w:val="BBD7AA84CEC44152BAEE3F9A950ED8EB"/>
  </w:style>
  <w:style w:type="paragraph" w:customStyle="1" w:styleId="045DCC72827B4D8EBCAC6676E91F7514">
    <w:name w:val="045DCC72827B4D8EBCAC6676E91F7514"/>
    <w:rsid w:val="00167D13"/>
  </w:style>
  <w:style w:type="paragraph" w:customStyle="1" w:styleId="4E1C91BFDC3E4E54A89215A4F772B93B">
    <w:name w:val="4E1C91BFDC3E4E54A89215A4F772B93B"/>
    <w:rsid w:val="00167D13"/>
  </w:style>
  <w:style w:type="paragraph" w:customStyle="1" w:styleId="A722F43AB13A403D938E6DBAFDAA4891">
    <w:name w:val="A722F43AB13A403D938E6DBAFDAA4891"/>
    <w:rsid w:val="00167D13"/>
  </w:style>
  <w:style w:type="paragraph" w:customStyle="1" w:styleId="0BEA3B88A41E4239B69FE61B540AF8D9">
    <w:name w:val="0BEA3B88A41E4239B69FE61B540AF8D9"/>
    <w:rsid w:val="00167D13"/>
  </w:style>
  <w:style w:type="paragraph" w:customStyle="1" w:styleId="A4EDF9D27F88430387C488F6F5EA86D7">
    <w:name w:val="A4EDF9D27F88430387C488F6F5EA86D7"/>
    <w:rsid w:val="00167D13"/>
  </w:style>
  <w:style w:type="paragraph" w:customStyle="1" w:styleId="D64DCA248EE044E0AA14E24F46B88F19">
    <w:name w:val="D64DCA248EE044E0AA14E24F46B88F19"/>
    <w:rsid w:val="00167D13"/>
  </w:style>
  <w:style w:type="paragraph" w:customStyle="1" w:styleId="B9D083312F87433090C855DDD43E959A">
    <w:name w:val="B9D083312F87433090C855DDD43E959A"/>
    <w:rsid w:val="00167D13"/>
  </w:style>
  <w:style w:type="paragraph" w:customStyle="1" w:styleId="58C9D23EF9AE407F850F5C71E70CCFA0">
    <w:name w:val="58C9D23EF9AE407F850F5C71E70CCFA0"/>
    <w:rsid w:val="00167D13"/>
  </w:style>
  <w:style w:type="paragraph" w:customStyle="1" w:styleId="38B47B0B3D2347DDBE73E264D3D62E10">
    <w:name w:val="38B47B0B3D2347DDBE73E264D3D62E10"/>
    <w:rsid w:val="00167D13"/>
  </w:style>
  <w:style w:type="paragraph" w:customStyle="1" w:styleId="FC39B4D60022430996D88B09B6802F69">
    <w:name w:val="FC39B4D60022430996D88B09B6802F69"/>
    <w:rsid w:val="00167D13"/>
  </w:style>
  <w:style w:type="paragraph" w:customStyle="1" w:styleId="572B17BF12F34666A65DD0ADCF0AB71C">
    <w:name w:val="572B17BF12F34666A65DD0ADCF0AB71C"/>
    <w:rsid w:val="00167D13"/>
  </w:style>
  <w:style w:type="paragraph" w:customStyle="1" w:styleId="103CA013499249F4BE67EEC0B277ED5F">
    <w:name w:val="103CA013499249F4BE67EEC0B277ED5F"/>
    <w:rsid w:val="00167D13"/>
  </w:style>
  <w:style w:type="paragraph" w:customStyle="1" w:styleId="B6E0C1ED07234069846C8BB707619588">
    <w:name w:val="B6E0C1ED07234069846C8BB707619588"/>
    <w:rsid w:val="00167D13"/>
  </w:style>
  <w:style w:type="paragraph" w:customStyle="1" w:styleId="5EB7EA8F16B54A41B266F5D1789E235F">
    <w:name w:val="5EB7EA8F16B54A41B266F5D1789E235F"/>
    <w:rsid w:val="00167D13"/>
  </w:style>
  <w:style w:type="paragraph" w:customStyle="1" w:styleId="91129C7A6CEF49A1B4B4F77B0BF65906">
    <w:name w:val="91129C7A6CEF49A1B4B4F77B0BF65906"/>
    <w:rsid w:val="00167D13"/>
  </w:style>
  <w:style w:type="paragraph" w:customStyle="1" w:styleId="25F3B37C45B24E1CA6F18EA4F0AE3C13">
    <w:name w:val="25F3B37C45B24E1CA6F18EA4F0AE3C13"/>
    <w:rsid w:val="00167D13"/>
  </w:style>
  <w:style w:type="paragraph" w:customStyle="1" w:styleId="62C30928A4A9479594AF69D548061754">
    <w:name w:val="62C30928A4A9479594AF69D548061754"/>
    <w:rsid w:val="00167D13"/>
  </w:style>
  <w:style w:type="paragraph" w:customStyle="1" w:styleId="72C14AE6C32C4BC59E4368C95314EF62">
    <w:name w:val="72C14AE6C32C4BC59E4368C95314EF62"/>
    <w:rsid w:val="00167D13"/>
  </w:style>
  <w:style w:type="paragraph" w:customStyle="1" w:styleId="15921FF75E564ECCACCAAF860C6292AC">
    <w:name w:val="15921FF75E564ECCACCAAF860C6292AC"/>
    <w:rsid w:val="00167D13"/>
  </w:style>
  <w:style w:type="paragraph" w:customStyle="1" w:styleId="D1AB9567CEAF45F5ACA72B982BD0990C">
    <w:name w:val="D1AB9567CEAF45F5ACA72B982BD0990C"/>
    <w:rsid w:val="00167D13"/>
  </w:style>
  <w:style w:type="paragraph" w:customStyle="1" w:styleId="07AD2C2FC6674A64991AA1ECC744A28A">
    <w:name w:val="07AD2C2FC6674A64991AA1ECC744A28A"/>
    <w:rsid w:val="00167D13"/>
  </w:style>
  <w:style w:type="paragraph" w:customStyle="1" w:styleId="5BB4D04BDCE24FABAF771229961CAF97">
    <w:name w:val="5BB4D04BDCE24FABAF771229961CAF97"/>
    <w:rsid w:val="00167D13"/>
  </w:style>
  <w:style w:type="paragraph" w:customStyle="1" w:styleId="F7A02FA28B7E49BFB8976A492B0B92A5">
    <w:name w:val="F7A02FA28B7E49BFB8976A492B0B92A5"/>
    <w:rsid w:val="00167D13"/>
  </w:style>
  <w:style w:type="paragraph" w:customStyle="1" w:styleId="AE18C8FDE48346A8B9B2418AB20C7F4C">
    <w:name w:val="AE18C8FDE48346A8B9B2418AB20C7F4C"/>
    <w:rsid w:val="00167D1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CAD0AED805844CBC88C5C39410FEC6D1">
    <w:name w:val="CAD0AED805844CBC88C5C39410FEC6D1"/>
  </w:style>
  <w:style w:type="paragraph" w:customStyle="1" w:styleId="88B5C08D2C2E4730B07EA7D5B07CB1F6">
    <w:name w:val="88B5C08D2C2E4730B07EA7D5B07CB1F6"/>
  </w:style>
  <w:style w:type="paragraph" w:customStyle="1" w:styleId="6F0631C838C548A3BC314F1BF694E5F0">
    <w:name w:val="6F0631C838C548A3BC314F1BF694E5F0"/>
  </w:style>
  <w:style w:type="paragraph" w:customStyle="1" w:styleId="CEFAF32E8BF34DCDB60693F401B0B55F">
    <w:name w:val="CEFAF32E8BF34DCDB60693F401B0B55F"/>
  </w:style>
  <w:style w:type="paragraph" w:customStyle="1" w:styleId="6A32FCE256FB4214A64DDA75A9AFB670">
    <w:name w:val="6A32FCE256FB4214A64DDA75A9AFB670"/>
  </w:style>
  <w:style w:type="paragraph" w:customStyle="1" w:styleId="8B7A6C0DB223405CABC7240871DE8A48">
    <w:name w:val="8B7A6C0DB223405CABC7240871DE8A48"/>
  </w:style>
  <w:style w:type="character" w:styleId="IntenseEmphasis">
    <w:name w:val="Intense Emphasis"/>
    <w:aliases w:val="Subsection Intense Emphasis"/>
    <w:uiPriority w:val="21"/>
    <w:qFormat/>
    <w:rsid w:val="00167D13"/>
  </w:style>
  <w:style w:type="paragraph" w:customStyle="1" w:styleId="994A86FAA5A947ACB1B9AD77C0DA09C3">
    <w:name w:val="994A86FAA5A947ACB1B9AD77C0DA09C3"/>
  </w:style>
  <w:style w:type="paragraph" w:customStyle="1" w:styleId="57FD7308B2704A4FB0F89A6B39017F1D">
    <w:name w:val="57FD7308B2704A4FB0F89A6B39017F1D"/>
  </w:style>
  <w:style w:type="paragraph" w:customStyle="1" w:styleId="1440FD2737C645DCA903C8703523713F">
    <w:name w:val="1440FD2737C645DCA903C8703523713F"/>
  </w:style>
  <w:style w:type="paragraph" w:customStyle="1" w:styleId="11155371FAD1474D8109794DF1A37BA7">
    <w:name w:val="11155371FAD1474D8109794DF1A37BA7"/>
  </w:style>
  <w:style w:type="paragraph" w:customStyle="1" w:styleId="B6FE2B19DB914441BA451786749480C5">
    <w:name w:val="B6FE2B19DB914441BA451786749480C5"/>
  </w:style>
  <w:style w:type="paragraph" w:customStyle="1" w:styleId="6261275911814B23BF2E88E8A8C5E8A5">
    <w:name w:val="6261275911814B23BF2E88E8A8C5E8A5"/>
  </w:style>
  <w:style w:type="paragraph" w:customStyle="1" w:styleId="BEDD598F04D743169818DC9D09167C6C">
    <w:name w:val="BEDD598F04D743169818DC9D09167C6C"/>
  </w:style>
  <w:style w:type="paragraph" w:customStyle="1" w:styleId="97180848D9B1432BBADA17E423D0EDBE">
    <w:name w:val="97180848D9B1432BBADA17E423D0EDBE"/>
  </w:style>
  <w:style w:type="paragraph" w:customStyle="1" w:styleId="34120B7E81274935B14C841A5B427196">
    <w:name w:val="34120B7E81274935B14C841A5B427196"/>
  </w:style>
  <w:style w:type="paragraph" w:customStyle="1" w:styleId="694310A780784C7A88454661B1D0E44E">
    <w:name w:val="694310A780784C7A88454661B1D0E44E"/>
  </w:style>
  <w:style w:type="paragraph" w:customStyle="1" w:styleId="5A09CE3B823C47A58D1E5F05D790AAA2">
    <w:name w:val="5A09CE3B823C47A58D1E5F05D790AAA2"/>
  </w:style>
  <w:style w:type="paragraph" w:customStyle="1" w:styleId="E90CFA99F0C94FE19CAC38383DE96F67">
    <w:name w:val="E90CFA99F0C94FE19CAC38383DE96F67"/>
  </w:style>
  <w:style w:type="paragraph" w:customStyle="1" w:styleId="BBD7AA84CEC44152BAEE3F9A950ED8EB">
    <w:name w:val="BBD7AA84CEC44152BAEE3F9A950ED8EB"/>
  </w:style>
  <w:style w:type="paragraph" w:customStyle="1" w:styleId="045DCC72827B4D8EBCAC6676E91F7514">
    <w:name w:val="045DCC72827B4D8EBCAC6676E91F7514"/>
    <w:rsid w:val="00167D13"/>
  </w:style>
  <w:style w:type="paragraph" w:customStyle="1" w:styleId="4E1C91BFDC3E4E54A89215A4F772B93B">
    <w:name w:val="4E1C91BFDC3E4E54A89215A4F772B93B"/>
    <w:rsid w:val="00167D13"/>
  </w:style>
  <w:style w:type="paragraph" w:customStyle="1" w:styleId="A722F43AB13A403D938E6DBAFDAA4891">
    <w:name w:val="A722F43AB13A403D938E6DBAFDAA4891"/>
    <w:rsid w:val="00167D13"/>
  </w:style>
  <w:style w:type="paragraph" w:customStyle="1" w:styleId="0BEA3B88A41E4239B69FE61B540AF8D9">
    <w:name w:val="0BEA3B88A41E4239B69FE61B540AF8D9"/>
    <w:rsid w:val="00167D13"/>
  </w:style>
  <w:style w:type="paragraph" w:customStyle="1" w:styleId="A4EDF9D27F88430387C488F6F5EA86D7">
    <w:name w:val="A4EDF9D27F88430387C488F6F5EA86D7"/>
    <w:rsid w:val="00167D13"/>
  </w:style>
  <w:style w:type="paragraph" w:customStyle="1" w:styleId="D64DCA248EE044E0AA14E24F46B88F19">
    <w:name w:val="D64DCA248EE044E0AA14E24F46B88F19"/>
    <w:rsid w:val="00167D13"/>
  </w:style>
  <w:style w:type="paragraph" w:customStyle="1" w:styleId="B9D083312F87433090C855DDD43E959A">
    <w:name w:val="B9D083312F87433090C855DDD43E959A"/>
    <w:rsid w:val="00167D13"/>
  </w:style>
  <w:style w:type="paragraph" w:customStyle="1" w:styleId="58C9D23EF9AE407F850F5C71E70CCFA0">
    <w:name w:val="58C9D23EF9AE407F850F5C71E70CCFA0"/>
    <w:rsid w:val="00167D13"/>
  </w:style>
  <w:style w:type="paragraph" w:customStyle="1" w:styleId="38B47B0B3D2347DDBE73E264D3D62E10">
    <w:name w:val="38B47B0B3D2347DDBE73E264D3D62E10"/>
    <w:rsid w:val="00167D13"/>
  </w:style>
  <w:style w:type="paragraph" w:customStyle="1" w:styleId="FC39B4D60022430996D88B09B6802F69">
    <w:name w:val="FC39B4D60022430996D88B09B6802F69"/>
    <w:rsid w:val="00167D13"/>
  </w:style>
  <w:style w:type="paragraph" w:customStyle="1" w:styleId="572B17BF12F34666A65DD0ADCF0AB71C">
    <w:name w:val="572B17BF12F34666A65DD0ADCF0AB71C"/>
    <w:rsid w:val="00167D13"/>
  </w:style>
  <w:style w:type="paragraph" w:customStyle="1" w:styleId="103CA013499249F4BE67EEC0B277ED5F">
    <w:name w:val="103CA013499249F4BE67EEC0B277ED5F"/>
    <w:rsid w:val="00167D13"/>
  </w:style>
  <w:style w:type="paragraph" w:customStyle="1" w:styleId="B6E0C1ED07234069846C8BB707619588">
    <w:name w:val="B6E0C1ED07234069846C8BB707619588"/>
    <w:rsid w:val="00167D13"/>
  </w:style>
  <w:style w:type="paragraph" w:customStyle="1" w:styleId="5EB7EA8F16B54A41B266F5D1789E235F">
    <w:name w:val="5EB7EA8F16B54A41B266F5D1789E235F"/>
    <w:rsid w:val="00167D13"/>
  </w:style>
  <w:style w:type="paragraph" w:customStyle="1" w:styleId="91129C7A6CEF49A1B4B4F77B0BF65906">
    <w:name w:val="91129C7A6CEF49A1B4B4F77B0BF65906"/>
    <w:rsid w:val="00167D13"/>
  </w:style>
  <w:style w:type="paragraph" w:customStyle="1" w:styleId="25F3B37C45B24E1CA6F18EA4F0AE3C13">
    <w:name w:val="25F3B37C45B24E1CA6F18EA4F0AE3C13"/>
    <w:rsid w:val="00167D13"/>
  </w:style>
  <w:style w:type="paragraph" w:customStyle="1" w:styleId="62C30928A4A9479594AF69D548061754">
    <w:name w:val="62C30928A4A9479594AF69D548061754"/>
    <w:rsid w:val="00167D13"/>
  </w:style>
  <w:style w:type="paragraph" w:customStyle="1" w:styleId="72C14AE6C32C4BC59E4368C95314EF62">
    <w:name w:val="72C14AE6C32C4BC59E4368C95314EF62"/>
    <w:rsid w:val="00167D13"/>
  </w:style>
  <w:style w:type="paragraph" w:customStyle="1" w:styleId="15921FF75E564ECCACCAAF860C6292AC">
    <w:name w:val="15921FF75E564ECCACCAAF860C6292AC"/>
    <w:rsid w:val="00167D13"/>
  </w:style>
  <w:style w:type="paragraph" w:customStyle="1" w:styleId="D1AB9567CEAF45F5ACA72B982BD0990C">
    <w:name w:val="D1AB9567CEAF45F5ACA72B982BD0990C"/>
    <w:rsid w:val="00167D13"/>
  </w:style>
  <w:style w:type="paragraph" w:customStyle="1" w:styleId="07AD2C2FC6674A64991AA1ECC744A28A">
    <w:name w:val="07AD2C2FC6674A64991AA1ECC744A28A"/>
    <w:rsid w:val="00167D13"/>
  </w:style>
  <w:style w:type="paragraph" w:customStyle="1" w:styleId="5BB4D04BDCE24FABAF771229961CAF97">
    <w:name w:val="5BB4D04BDCE24FABAF771229961CAF97"/>
    <w:rsid w:val="00167D13"/>
  </w:style>
  <w:style w:type="paragraph" w:customStyle="1" w:styleId="F7A02FA28B7E49BFB8976A492B0B92A5">
    <w:name w:val="F7A02FA28B7E49BFB8976A492B0B92A5"/>
    <w:rsid w:val="00167D13"/>
  </w:style>
  <w:style w:type="paragraph" w:customStyle="1" w:styleId="AE18C8FDE48346A8B9B2418AB20C7F4C">
    <w:name w:val="AE18C8FDE48346A8B9B2418AB20C7F4C"/>
    <w:rsid w:val="00167D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1004 PALO VERDE BULLHEAD CITY, AZ.</CompanyAddress>
  <CompanyPhone>928-758-4563</CompanyPhone>
  <CompanyFax/>
  <CompanyEmail>RGGARCIA1998@GMAIL.COM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C4D5F4-6A12-469B-A091-31D4E0123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1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GALLEGOS</dc:creator>
  <cp:lastModifiedBy>rggarcia</cp:lastModifiedBy>
  <cp:revision>2</cp:revision>
  <dcterms:created xsi:type="dcterms:W3CDTF">2013-10-04T12:39:00Z</dcterms:created>
  <dcterms:modified xsi:type="dcterms:W3CDTF">2013-10-04T12:39:00Z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