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 w:displacedByCustomXml="next"/>
    <w:bookmarkEnd w:id="0" w:displacedByCustomXml="next"/>
    <w:sdt>
      <w:sdtPr>
        <w:rPr>
          <w:color w:val="auto"/>
        </w:rPr>
        <w:alias w:val="Resume Name"/>
        <w:tag w:val="Resume Name"/>
        <w:id w:val="986285798"/>
        <w:placeholder>
          <w:docPart w:val="2342B78459EF4C2382D013F39B8D9AFC"/>
        </w:placeholder>
        <w:docPartList>
          <w:docPartGallery w:val="Quick Parts"/>
          <w:docPartCategory w:val=" Resume Name"/>
        </w:docPartList>
      </w:sdtPr>
      <w:sdtEndPr>
        <w:rPr>
          <w:color w:val="404040" w:themeColor="text1" w:themeTint="BF"/>
        </w:rPr>
      </w:sdtEndPr>
      <w:sdtContent>
        <w:p w:rsidR="006B5D30" w:rsidRDefault="006558A8" w:rsidP="00BF7920">
          <w:pPr>
            <w:pStyle w:val="NoSpacing"/>
            <w:rPr>
              <w:rFonts w:ascii="Times New Roman" w:hAnsi="Times New Roman" w:cs="Times New Roman"/>
              <w:color w:val="46464A" w:themeColor="text2"/>
            </w:rPr>
          </w:pPr>
          <w:r w:rsidRPr="006558A8">
            <w:rPr>
              <w:noProof/>
              <w:lang w:eastAsia="ja-JP"/>
            </w:rPr>
            <w:pict>
              <v:line id="Straight Connector 1" o:spid="_x0000_s1026" style="position:absolute;left:0;text-align:left;z-index:251660288;visibility:visible;mso-wrap-style:square;mso-width-percent:1000;mso-height-percent:0;mso-top-percent:150;mso-wrap-distance-left:9pt;mso-wrap-distance-top:0;mso-wrap-distance-right:9pt;mso-wrap-distance-bottom:0;mso-position-horizontal:center;mso-position-horizontal-relative:margin;mso-position-vertical-relative:margin;mso-width-percent:1000;mso-height-percent:0;mso-top-percent:150;mso-width-relative:margin;mso-height-relative:page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" o:allowincell="f" o:allowoverlap="f" strokecolor="#6f6f74 [3204]">
                <w10:wrap anchorx="margin" anchory="margin"/>
              </v:line>
            </w:pict>
          </w:r>
          <w:r w:rsidRPr="006558A8">
            <w:rPr>
              <w:noProof/>
              <w:lang w:eastAsia="ja-JP"/>
            </w:rPr>
            <w:pict>
              <v:rect id="Rectangle 2" o:spid="_x0000_s1028" style="position:absolute;left:0;text-align:left;margin-left:0;margin-top:0;width:7in;height:102.6pt;z-index:251659264;visibility:visible;mso-wrap-style:square;mso-width-percent:1000;mso-height-percent:150;mso-wrap-distance-left:9pt;mso-wrap-distance-top:0;mso-wrap-distance-right:9pt;mso-wrap-distance-bottom:43.2pt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Hg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RlAAAAAFJnaHRsb25nAAAF&#10;3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Y4QklNBAwA&#10;AAAAHeYAAAABAAAAoAAAAHgAAAHgAADhAAAAHcoAGAAB/9j/4AAQSkZJRgABAgAASABIAAD/7QAM&#10;QWRvYmVfQ00AAf/uAA5BZG9iZQBkgAAAAAH/2wCEAAwICAgJCAwJCQwRCwoLERUPDAwPFRgTExUT&#10;ExgRDAwMDAwMEQwMDAwMDAwMDAwMDAwMDAwMDAwMDAwMDAwMDAwBDQsLDQ4NEA4OEBQODg4UFA4O&#10;Dg4UEQwMDAwMEREMDAwMDAwRDAwMDAwMDAwMDAwMDAwMDAwMDAwMDAwMDAwMDP/AABEIAHg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" stroked="f" strokeweight="1.5pt">
                <v:fill r:id="rId10" o:title="" recolor="t" rotate="t" type="tile"/>
                <v:imagedata recolortarget="white [3057]"/>
                <w10:wrap type="topAndBottom" anchorx="margin" anchory="margin"/>
              </v:rect>
            </w:pict>
          </w:r>
          <w:r w:rsidRPr="006558A8">
            <w:rPr>
              <w:noProof/>
              <w:lang w:eastAsia="ja-JP"/>
            </w:rPr>
            <w:pict>
              <v:rect id="Rectangle 3" o:spid="_x0000_s1027" style="position:absolute;left:0;text-align:left;margin-left:0;margin-top:0;width:214.95pt;height:42.6pt;z-index:251661312;visibility:visible;mso-wrap-style:none;mso-width-percent:0;mso-height-percent:0;mso-top-percent:120;mso-wrap-distance-left:36pt;mso-wrap-distance-top:0;mso-wrap-distance-right:36pt;mso-wrap-distance-bottom:21.6pt;mso-position-horizontal:center;mso-position-horizontal-relative:margin;mso-position-vertical-relative:margin;mso-width-percent:0;mso-height-percent:0;mso-top-percent:12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" fillcolor="black [3213]" strokecolor="black [3213]" strokeweight="4.5pt">
                <v:stroke linestyle="thinThick"/>
                <v:path arrowok="t"/>
                <o:lock v:ext="edit" grouping="t"/>
                <v:textbox style="mso-fit-shape-to-text:t" inset="14.4pt,7.2pt,14.4pt">
                  <w:txbxContent>
                    <w:p w:rsidR="006B5D30" w:rsidRPr="00BF7920" w:rsidRDefault="006558A8" w:rsidP="00BF7920">
                      <w:pPr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sdt>
                        <w:sdtP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alias w:val="Author"/>
                          <w:id w:val="1176684413"/>
                          <w:placeholder>
                            <w:docPart w:val="082E004B37FE48E498F0C513312BA637"/>
                          </w:placeholder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Content>
                          <w:r w:rsidR="00BF7920" w:rsidRPr="00BF7920"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  <w:t xml:space="preserve">Alicia Marie </w:t>
                          </w:r>
                          <w:proofErr w:type="spellStart"/>
                          <w:r w:rsidR="00BF7920" w:rsidRPr="00BF7920">
                            <w:rPr>
                              <w:rFonts w:ascii="Times New Roman" w:hAnsi="Times New Roman" w:cs="Times New Roman"/>
                              <w:sz w:val="36"/>
                              <w:szCs w:val="36"/>
                            </w:rPr>
                            <w:t>Castorena</w:t>
                          </w:r>
                          <w:proofErr w:type="spellEnd"/>
                        </w:sdtContent>
                      </w:sdt>
                    </w:p>
                  </w:txbxContent>
                </v:textbox>
                <w10:wrap type="topAndBottom" anchorx="margin" anchory="margin"/>
              </v:rect>
            </w:pict>
          </w:r>
          <w:r w:rsidR="00BF7920">
            <w:rPr>
              <w:rFonts w:ascii="Times New Roman" w:hAnsi="Times New Roman" w:cs="Times New Roman"/>
              <w:color w:val="46464A" w:themeColor="text2"/>
            </w:rPr>
            <w:t>1211 S Quebec Way Apt: 7-206</w:t>
          </w:r>
        </w:p>
        <w:p w:rsidR="00BF7920" w:rsidRDefault="00BF7920" w:rsidP="00BF7920">
          <w:pPr>
            <w:pStyle w:val="NoSpacing"/>
            <w:rPr>
              <w:rFonts w:ascii="Times New Roman" w:hAnsi="Times New Roman" w:cs="Times New Roman"/>
              <w:color w:val="46464A" w:themeColor="text2"/>
            </w:rPr>
          </w:pPr>
          <w:r>
            <w:rPr>
              <w:rFonts w:ascii="Times New Roman" w:hAnsi="Times New Roman" w:cs="Times New Roman"/>
              <w:color w:val="46464A" w:themeColor="text2"/>
            </w:rPr>
            <w:t>Denver, CO 80231</w:t>
          </w:r>
        </w:p>
        <w:p w:rsidR="00BF7920" w:rsidRDefault="002C4D29" w:rsidP="00BF7920">
          <w:pPr>
            <w:pStyle w:val="NoSpacing"/>
            <w:rPr>
              <w:rFonts w:ascii="Times New Roman" w:hAnsi="Times New Roman" w:cs="Times New Roman"/>
              <w:color w:val="46464A" w:themeColor="text2"/>
            </w:rPr>
          </w:pPr>
          <w:proofErr w:type="spellStart"/>
          <w:r>
            <w:rPr>
              <w:rFonts w:ascii="Times New Roman" w:hAnsi="Times New Roman" w:cs="Times New Roman"/>
              <w:color w:val="46464A" w:themeColor="text2"/>
            </w:rPr>
            <w:t>Cellphone</w:t>
          </w:r>
          <w:proofErr w:type="spellEnd"/>
          <w:r>
            <w:rPr>
              <w:rFonts w:ascii="Times New Roman" w:hAnsi="Times New Roman" w:cs="Times New Roman"/>
              <w:color w:val="46464A" w:themeColor="text2"/>
            </w:rPr>
            <w:t>: (720) 675-6994</w:t>
          </w:r>
        </w:p>
        <w:p w:rsidR="006B5D30" w:rsidRPr="002C4D29" w:rsidRDefault="002C4D29" w:rsidP="002C4D29">
          <w:pPr>
            <w:pStyle w:val="NoSpacing"/>
            <w:rPr>
              <w:color w:val="46464A" w:themeColor="text2"/>
            </w:rPr>
          </w:pPr>
          <w:r>
            <w:rPr>
              <w:rFonts w:ascii="Times New Roman" w:hAnsi="Times New Roman" w:cs="Times New Roman"/>
              <w:color w:val="46464A" w:themeColor="text2"/>
            </w:rPr>
            <w:t>Email Address: aliciacas09@gmail.com</w:t>
          </w:r>
        </w:p>
      </w:sdtContent>
    </w:sdt>
    <w:p w:rsidR="006B5D30" w:rsidRDefault="008F6565">
      <w:pPr>
        <w:pStyle w:val="SectionHeading"/>
        <w:rPr>
          <w:rFonts w:ascii="Times New Roman" w:hAnsi="Times New Roman" w:cs="Times New Roman"/>
        </w:rPr>
      </w:pPr>
      <w:r w:rsidRPr="002C4D29">
        <w:rPr>
          <w:rFonts w:ascii="Times New Roman" w:hAnsi="Times New Roman" w:cs="Times New Roman"/>
        </w:rPr>
        <w:t>Objectives</w:t>
      </w:r>
    </w:p>
    <w:p w:rsidR="000F73C5" w:rsidRPr="000F73C5" w:rsidRDefault="000F73C5" w:rsidP="000F73C5">
      <w:pPr>
        <w:rPr>
          <w:rFonts w:ascii="Times New Roman" w:hAnsi="Times New Roman" w:cs="Times New Roman"/>
        </w:rPr>
      </w:pPr>
      <w:r w:rsidRPr="000F73C5">
        <w:rPr>
          <w:rFonts w:ascii="Times New Roman" w:hAnsi="Times New Roman" w:cs="Times New Roman"/>
        </w:rPr>
        <w:t>To secure a challenging position where I can effectively contribute my skills and ensure my growth through the organization’s growth.</w:t>
      </w:r>
    </w:p>
    <w:p w:rsidR="006B5D30" w:rsidRPr="000F73C5" w:rsidRDefault="008F6565">
      <w:pPr>
        <w:pStyle w:val="SectionHeading"/>
        <w:rPr>
          <w:rFonts w:ascii="Times New Roman" w:hAnsi="Times New Roman" w:cs="Times New Roman"/>
        </w:rPr>
      </w:pPr>
      <w:r w:rsidRPr="000F73C5">
        <w:rPr>
          <w:rFonts w:ascii="Times New Roman" w:hAnsi="Times New Roman" w:cs="Times New Roman"/>
        </w:rPr>
        <w:t>Education</w:t>
      </w:r>
    </w:p>
    <w:p w:rsidR="006B5D30" w:rsidRPr="000F73C5" w:rsidRDefault="002C4D29">
      <w:pPr>
        <w:pStyle w:val="Subsection"/>
        <w:rPr>
          <w:rFonts w:ascii="Times New Roman" w:hAnsi="Times New Roman" w:cs="Times New Roman"/>
        </w:rPr>
      </w:pPr>
      <w:r w:rsidRPr="000F73C5">
        <w:rPr>
          <w:rFonts w:ascii="Times New Roman" w:hAnsi="Times New Roman" w:cs="Times New Roman"/>
        </w:rPr>
        <w:t xml:space="preserve">George Washington High School </w:t>
      </w:r>
    </w:p>
    <w:p w:rsidR="002C4D29" w:rsidRPr="000307CD" w:rsidRDefault="002C4D29" w:rsidP="002C4D29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2"/>
        </w:rPr>
      </w:pPr>
      <w:r w:rsidRPr="000307CD">
        <w:rPr>
          <w:rFonts w:ascii="Times New Roman" w:hAnsi="Times New Roman" w:cs="Times New Roman"/>
          <w:sz w:val="22"/>
        </w:rPr>
        <w:t>May 24, 2009</w:t>
      </w:r>
      <w:r w:rsidR="008F6565" w:rsidRPr="000307CD">
        <w:rPr>
          <w:rFonts w:ascii="Times New Roman" w:hAnsi="Times New Roman" w:cs="Times New Roman"/>
          <w:sz w:val="22"/>
        </w:rPr>
        <w:t xml:space="preserve">  </w:t>
      </w:r>
    </w:p>
    <w:p w:rsidR="006B5D30" w:rsidRPr="000307CD" w:rsidRDefault="002C4D29" w:rsidP="002C4D29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2"/>
        </w:rPr>
      </w:pPr>
      <w:r w:rsidRPr="000307CD">
        <w:rPr>
          <w:rFonts w:ascii="Times New Roman" w:hAnsi="Times New Roman" w:cs="Times New Roman"/>
          <w:sz w:val="22"/>
        </w:rPr>
        <w:t>High School Diploma</w:t>
      </w:r>
    </w:p>
    <w:p w:rsidR="002C4D29" w:rsidRPr="000307CD" w:rsidRDefault="002C4D29" w:rsidP="002C4D29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2"/>
        </w:rPr>
      </w:pPr>
      <w:r w:rsidRPr="000307CD">
        <w:rPr>
          <w:rFonts w:ascii="Times New Roman" w:hAnsi="Times New Roman" w:cs="Times New Roman"/>
          <w:sz w:val="22"/>
        </w:rPr>
        <w:t>Made Honor Roll six times</w:t>
      </w:r>
    </w:p>
    <w:p w:rsidR="000F73C5" w:rsidRPr="000307CD" w:rsidRDefault="002C4D29" w:rsidP="000F73C5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2"/>
        </w:rPr>
      </w:pPr>
      <w:r w:rsidRPr="000307CD">
        <w:rPr>
          <w:rFonts w:ascii="Times New Roman" w:hAnsi="Times New Roman" w:cs="Times New Roman"/>
          <w:sz w:val="22"/>
        </w:rPr>
        <w:t>Won Third Place i</w:t>
      </w:r>
      <w:r w:rsidR="000F73C5" w:rsidRPr="000307CD">
        <w:rPr>
          <w:rFonts w:ascii="Times New Roman" w:hAnsi="Times New Roman" w:cs="Times New Roman"/>
          <w:sz w:val="22"/>
        </w:rPr>
        <w:t>n the U.S Congressional Art Show</w:t>
      </w:r>
    </w:p>
    <w:p w:rsidR="000F73C5" w:rsidRDefault="000F73C5" w:rsidP="000F73C5">
      <w:pPr>
        <w:spacing w:after="0"/>
      </w:pPr>
    </w:p>
    <w:p w:rsidR="000F73C5" w:rsidRPr="00F9638A" w:rsidRDefault="000F73C5" w:rsidP="000F73C5">
      <w:pPr>
        <w:spacing w:after="0"/>
        <w:rPr>
          <w:rFonts w:ascii="Times New Roman" w:hAnsi="Times New Roman" w:cs="Times New Roman"/>
          <w:color w:val="595959" w:themeColor="text1" w:themeTint="A6"/>
          <w:sz w:val="26"/>
          <w:szCs w:val="26"/>
        </w:rPr>
      </w:pPr>
      <w:r w:rsidRPr="00F9638A">
        <w:rPr>
          <w:sz w:val="26"/>
          <w:szCs w:val="26"/>
        </w:rPr>
        <w:t xml:space="preserve"> </w:t>
      </w:r>
      <w:r w:rsidR="00F9638A">
        <w:rPr>
          <w:sz w:val="26"/>
          <w:szCs w:val="26"/>
        </w:rPr>
        <w:t xml:space="preserve">     </w:t>
      </w:r>
      <w:r w:rsidRPr="00F9638A">
        <w:rPr>
          <w:rFonts w:ascii="Times New Roman" w:hAnsi="Times New Roman" w:cs="Times New Roman"/>
          <w:color w:val="595959" w:themeColor="text1" w:themeTint="A6"/>
          <w:sz w:val="26"/>
          <w:szCs w:val="26"/>
        </w:rPr>
        <w:t>College America</w:t>
      </w:r>
    </w:p>
    <w:p w:rsidR="000F73C5" w:rsidRPr="00F9638A" w:rsidRDefault="000F73C5" w:rsidP="000F73C5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2"/>
        </w:rPr>
      </w:pPr>
      <w:r w:rsidRPr="00F9638A">
        <w:rPr>
          <w:rFonts w:ascii="Times New Roman" w:hAnsi="Times New Roman" w:cs="Times New Roman"/>
          <w:sz w:val="22"/>
        </w:rPr>
        <w:t xml:space="preserve">Medical Specialties </w:t>
      </w:r>
    </w:p>
    <w:p w:rsidR="000F73C5" w:rsidRPr="00F9638A" w:rsidRDefault="000F73C5" w:rsidP="000F73C5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2"/>
        </w:rPr>
      </w:pPr>
      <w:r w:rsidRPr="00F9638A">
        <w:rPr>
          <w:rFonts w:ascii="Times New Roman" w:hAnsi="Times New Roman" w:cs="Times New Roman"/>
          <w:sz w:val="22"/>
        </w:rPr>
        <w:t>Associates</w:t>
      </w:r>
    </w:p>
    <w:p w:rsidR="000F73C5" w:rsidRPr="00F9638A" w:rsidRDefault="000F73C5" w:rsidP="000F73C5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2"/>
        </w:rPr>
      </w:pPr>
      <w:r w:rsidRPr="00F9638A">
        <w:rPr>
          <w:rFonts w:ascii="Times New Roman" w:hAnsi="Times New Roman" w:cs="Times New Roman"/>
          <w:sz w:val="22"/>
        </w:rPr>
        <w:t xml:space="preserve">Non completion  </w:t>
      </w:r>
    </w:p>
    <w:p w:rsidR="006B5D30" w:rsidRDefault="008F6565" w:rsidP="000307CD">
      <w:pPr>
        <w:pStyle w:val="SectionHeading"/>
        <w:rPr>
          <w:rFonts w:ascii="Times New Roman" w:hAnsi="Times New Roman" w:cs="Times New Roman"/>
        </w:rPr>
      </w:pPr>
      <w:r w:rsidRPr="00F9638A">
        <w:rPr>
          <w:rFonts w:ascii="Times New Roman" w:hAnsi="Times New Roman" w:cs="Times New Roman"/>
        </w:rPr>
        <w:t>Experience</w:t>
      </w:r>
    </w:p>
    <w:p w:rsidR="00F9638A" w:rsidRPr="000307CD" w:rsidRDefault="00F9638A" w:rsidP="000307C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 w:rsidRPr="000307CD">
        <w:rPr>
          <w:rFonts w:ascii="Times New Roman" w:hAnsi="Times New Roman" w:cs="Times New Roman"/>
          <w:sz w:val="22"/>
        </w:rPr>
        <w:t>Hammond’s Candies</w:t>
      </w:r>
    </w:p>
    <w:p w:rsidR="00F9638A" w:rsidRPr="000307CD" w:rsidRDefault="00F9638A" w:rsidP="000307C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 w:rsidRPr="000307CD">
        <w:rPr>
          <w:rFonts w:ascii="Times New Roman" w:hAnsi="Times New Roman" w:cs="Times New Roman"/>
          <w:sz w:val="22"/>
        </w:rPr>
        <w:t>5735 Washington St Denver, CO 80216</w:t>
      </w:r>
    </w:p>
    <w:p w:rsidR="00F9638A" w:rsidRPr="000307CD" w:rsidRDefault="00F9638A" w:rsidP="000307C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 w:rsidRPr="000307CD">
        <w:rPr>
          <w:rFonts w:ascii="Times New Roman" w:hAnsi="Times New Roman" w:cs="Times New Roman"/>
          <w:sz w:val="22"/>
        </w:rPr>
        <w:t>(303) 333-5588</w:t>
      </w:r>
    </w:p>
    <w:p w:rsidR="00F9638A" w:rsidRPr="000307CD" w:rsidRDefault="00F9638A" w:rsidP="000307C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 w:rsidRPr="000307CD">
        <w:rPr>
          <w:rFonts w:ascii="Times New Roman" w:hAnsi="Times New Roman" w:cs="Times New Roman"/>
          <w:sz w:val="22"/>
        </w:rPr>
        <w:t>July 2012- November 2012</w:t>
      </w:r>
    </w:p>
    <w:p w:rsidR="00F9638A" w:rsidRPr="000307CD" w:rsidRDefault="000307CD" w:rsidP="000307CD">
      <w:pPr>
        <w:pStyle w:val="ListParagraph"/>
        <w:ind w:left="4320" w:firstLine="0"/>
        <w:jc w:val="both"/>
        <w:rPr>
          <w:rFonts w:ascii="Times New Roman" w:hAnsi="Times New Roman" w:cs="Times New Roman"/>
          <w:b/>
          <w:sz w:val="22"/>
        </w:rPr>
      </w:pPr>
      <w:r w:rsidRPr="000307CD">
        <w:rPr>
          <w:rFonts w:ascii="Times New Roman" w:hAnsi="Times New Roman" w:cs="Times New Roman"/>
          <w:b/>
          <w:sz w:val="22"/>
        </w:rPr>
        <w:t xml:space="preserve">      </w:t>
      </w:r>
      <w:r w:rsidR="00F9638A" w:rsidRPr="000307CD">
        <w:rPr>
          <w:rFonts w:ascii="Times New Roman" w:hAnsi="Times New Roman" w:cs="Times New Roman"/>
          <w:b/>
          <w:sz w:val="22"/>
        </w:rPr>
        <w:t>Job Description:</w:t>
      </w:r>
    </w:p>
    <w:p w:rsidR="00F9638A" w:rsidRPr="000307CD" w:rsidRDefault="00F9638A" w:rsidP="000307C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 w:rsidRPr="000307CD">
        <w:rPr>
          <w:rFonts w:ascii="Times New Roman" w:hAnsi="Times New Roman" w:cs="Times New Roman"/>
          <w:sz w:val="22"/>
        </w:rPr>
        <w:t>Process Candy</w:t>
      </w:r>
    </w:p>
    <w:p w:rsidR="00F9638A" w:rsidRPr="000307CD" w:rsidRDefault="00F9638A" w:rsidP="000307C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 w:rsidRPr="000307CD">
        <w:rPr>
          <w:rFonts w:ascii="Times New Roman" w:hAnsi="Times New Roman" w:cs="Times New Roman"/>
          <w:sz w:val="22"/>
        </w:rPr>
        <w:t>Label by hand</w:t>
      </w:r>
    </w:p>
    <w:p w:rsidR="00F9638A" w:rsidRPr="000307CD" w:rsidRDefault="00F9638A" w:rsidP="000307C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 w:rsidRPr="000307CD">
        <w:rPr>
          <w:rFonts w:ascii="Times New Roman" w:hAnsi="Times New Roman" w:cs="Times New Roman"/>
          <w:sz w:val="22"/>
        </w:rPr>
        <w:t>Shape candy by hand</w:t>
      </w:r>
    </w:p>
    <w:p w:rsidR="00F9638A" w:rsidRPr="000307CD" w:rsidRDefault="00F9638A" w:rsidP="000307C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 w:rsidRPr="000307CD">
        <w:rPr>
          <w:rFonts w:ascii="Times New Roman" w:hAnsi="Times New Roman" w:cs="Times New Roman"/>
          <w:sz w:val="22"/>
        </w:rPr>
        <w:t>Package</w:t>
      </w:r>
    </w:p>
    <w:p w:rsidR="00F9638A" w:rsidRPr="000307CD" w:rsidRDefault="00F9638A" w:rsidP="000307C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 w:rsidRPr="000307CD">
        <w:rPr>
          <w:rFonts w:ascii="Times New Roman" w:hAnsi="Times New Roman" w:cs="Times New Roman"/>
          <w:sz w:val="22"/>
        </w:rPr>
        <w:t>Operating/ Maintaining</w:t>
      </w:r>
      <w:r w:rsidR="00DD2A69" w:rsidRPr="000307CD">
        <w:rPr>
          <w:rFonts w:ascii="Times New Roman" w:hAnsi="Times New Roman" w:cs="Times New Roman"/>
          <w:sz w:val="22"/>
        </w:rPr>
        <w:t xml:space="preserve"> m</w:t>
      </w:r>
      <w:r w:rsidRPr="000307CD">
        <w:rPr>
          <w:rFonts w:ascii="Times New Roman" w:hAnsi="Times New Roman" w:cs="Times New Roman"/>
          <w:sz w:val="22"/>
        </w:rPr>
        <w:t>achinery</w:t>
      </w:r>
    </w:p>
    <w:p w:rsidR="00DD2A69" w:rsidRPr="000307CD" w:rsidRDefault="00DD2A69" w:rsidP="000307C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 w:rsidRPr="000307CD">
        <w:rPr>
          <w:rFonts w:ascii="Times New Roman" w:hAnsi="Times New Roman" w:cs="Times New Roman"/>
          <w:sz w:val="22"/>
        </w:rPr>
        <w:t>Operate various machinery</w:t>
      </w:r>
    </w:p>
    <w:p w:rsidR="00DD2A69" w:rsidRPr="000307CD" w:rsidRDefault="00DD2A69" w:rsidP="000307C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 w:rsidRPr="000307CD">
        <w:rPr>
          <w:rFonts w:ascii="Times New Roman" w:hAnsi="Times New Roman" w:cs="Times New Roman"/>
          <w:sz w:val="22"/>
        </w:rPr>
        <w:t>Cleaning and sterilizing the processing area</w:t>
      </w:r>
    </w:p>
    <w:p w:rsidR="00DD2A69" w:rsidRPr="000307CD" w:rsidRDefault="00DD2A69" w:rsidP="000307C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 w:rsidRPr="000307CD">
        <w:rPr>
          <w:rFonts w:ascii="Times New Roman" w:hAnsi="Times New Roman" w:cs="Times New Roman"/>
          <w:sz w:val="22"/>
        </w:rPr>
        <w:t>Have basic knowledge of products made</w:t>
      </w:r>
    </w:p>
    <w:p w:rsidR="00DD2A69" w:rsidRPr="000307CD" w:rsidRDefault="00DD2A69" w:rsidP="000307C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 w:rsidRPr="000307CD">
        <w:rPr>
          <w:rFonts w:ascii="Times New Roman" w:hAnsi="Times New Roman" w:cs="Times New Roman"/>
          <w:sz w:val="22"/>
        </w:rPr>
        <w:t>Have basic knowledge of health and safety regulations</w:t>
      </w:r>
    </w:p>
    <w:p w:rsidR="00DD2A69" w:rsidRPr="000307CD" w:rsidRDefault="00DD2A69" w:rsidP="000307C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 w:rsidRPr="000307CD">
        <w:rPr>
          <w:rFonts w:ascii="Times New Roman" w:hAnsi="Times New Roman" w:cs="Times New Roman"/>
          <w:sz w:val="22"/>
        </w:rPr>
        <w:t>Communicate with other workers</w:t>
      </w:r>
    </w:p>
    <w:p w:rsidR="00DD2A69" w:rsidRPr="000307CD" w:rsidRDefault="00DD2A69" w:rsidP="000307C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 w:rsidRPr="000307CD">
        <w:rPr>
          <w:rFonts w:ascii="Times New Roman" w:hAnsi="Times New Roman" w:cs="Times New Roman"/>
          <w:sz w:val="22"/>
        </w:rPr>
        <w:t>Ability to understand quality control methods</w:t>
      </w:r>
    </w:p>
    <w:p w:rsidR="00DD2A69" w:rsidRPr="000307CD" w:rsidRDefault="00DD2A69" w:rsidP="00F9638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proofErr w:type="spellStart"/>
      <w:r w:rsidRPr="000307CD">
        <w:rPr>
          <w:rFonts w:ascii="Times New Roman" w:hAnsi="Times New Roman" w:cs="Times New Roman"/>
          <w:sz w:val="22"/>
        </w:rPr>
        <w:lastRenderedPageBreak/>
        <w:t>Oralabs</w:t>
      </w:r>
      <w:proofErr w:type="spellEnd"/>
      <w:r w:rsidRPr="000307CD">
        <w:rPr>
          <w:rFonts w:ascii="Times New Roman" w:hAnsi="Times New Roman" w:cs="Times New Roman"/>
          <w:sz w:val="22"/>
        </w:rPr>
        <w:t xml:space="preserve"> Inc.</w:t>
      </w:r>
    </w:p>
    <w:p w:rsidR="00DD2A69" w:rsidRPr="000307CD" w:rsidRDefault="00DD2A69" w:rsidP="00F9638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 w:rsidRPr="000307CD">
        <w:rPr>
          <w:rFonts w:ascii="Times New Roman" w:hAnsi="Times New Roman" w:cs="Times New Roman"/>
          <w:sz w:val="22"/>
        </w:rPr>
        <w:t xml:space="preserve">18685 E Plaza Drive, Parker, CO </w:t>
      </w:r>
    </w:p>
    <w:p w:rsidR="00473645" w:rsidRPr="000307CD" w:rsidRDefault="00473645" w:rsidP="00F9638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 w:rsidRPr="000307CD">
        <w:rPr>
          <w:rFonts w:ascii="Times New Roman" w:hAnsi="Times New Roman" w:cs="Times New Roman"/>
          <w:sz w:val="22"/>
        </w:rPr>
        <w:t>(303) 783-9499</w:t>
      </w:r>
    </w:p>
    <w:p w:rsidR="00473645" w:rsidRPr="000307CD" w:rsidRDefault="00473645" w:rsidP="00F9638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 w:rsidRPr="000307CD">
        <w:rPr>
          <w:rFonts w:ascii="Times New Roman" w:hAnsi="Times New Roman" w:cs="Times New Roman"/>
          <w:sz w:val="22"/>
        </w:rPr>
        <w:t>December 2011-July 2012</w:t>
      </w:r>
    </w:p>
    <w:p w:rsidR="00473645" w:rsidRPr="000307CD" w:rsidRDefault="00473645" w:rsidP="00473645">
      <w:pPr>
        <w:pStyle w:val="ListParagraph"/>
        <w:ind w:left="720" w:firstLine="0"/>
        <w:rPr>
          <w:rFonts w:ascii="Times New Roman" w:hAnsi="Times New Roman" w:cs="Times New Roman"/>
          <w:b/>
          <w:sz w:val="22"/>
        </w:rPr>
      </w:pPr>
      <w:r w:rsidRPr="000307CD">
        <w:rPr>
          <w:rFonts w:ascii="Times New Roman" w:hAnsi="Times New Roman" w:cs="Times New Roman"/>
          <w:b/>
          <w:sz w:val="22"/>
        </w:rPr>
        <w:t>Job Description:</w:t>
      </w:r>
    </w:p>
    <w:p w:rsidR="00473645" w:rsidRPr="000307CD" w:rsidRDefault="00473645" w:rsidP="0047364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 w:rsidRPr="000307CD">
        <w:rPr>
          <w:rFonts w:ascii="Times New Roman" w:hAnsi="Times New Roman" w:cs="Times New Roman"/>
          <w:sz w:val="22"/>
        </w:rPr>
        <w:t xml:space="preserve">Process </w:t>
      </w:r>
      <w:proofErr w:type="spellStart"/>
      <w:r w:rsidRPr="000307CD">
        <w:rPr>
          <w:rFonts w:ascii="Times New Roman" w:hAnsi="Times New Roman" w:cs="Times New Roman"/>
          <w:sz w:val="22"/>
        </w:rPr>
        <w:t>Chapsticks</w:t>
      </w:r>
      <w:proofErr w:type="spellEnd"/>
      <w:r w:rsidRPr="000307CD">
        <w:rPr>
          <w:rFonts w:ascii="Times New Roman" w:hAnsi="Times New Roman" w:cs="Times New Roman"/>
          <w:sz w:val="22"/>
        </w:rPr>
        <w:t>, Sunscreens, Lotions, and Breath Sprays.</w:t>
      </w:r>
    </w:p>
    <w:p w:rsidR="00473645" w:rsidRPr="000307CD" w:rsidRDefault="00473645" w:rsidP="0047364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 w:rsidRPr="000307CD">
        <w:rPr>
          <w:rFonts w:ascii="Times New Roman" w:hAnsi="Times New Roman" w:cs="Times New Roman"/>
          <w:sz w:val="22"/>
        </w:rPr>
        <w:t xml:space="preserve">Operate labeling machinery </w:t>
      </w:r>
    </w:p>
    <w:p w:rsidR="00473645" w:rsidRPr="000307CD" w:rsidRDefault="00473645" w:rsidP="0047364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 w:rsidRPr="000307CD">
        <w:rPr>
          <w:rFonts w:ascii="Times New Roman" w:hAnsi="Times New Roman" w:cs="Times New Roman"/>
          <w:sz w:val="22"/>
        </w:rPr>
        <w:t>Operate filling machinery</w:t>
      </w:r>
    </w:p>
    <w:p w:rsidR="00473645" w:rsidRPr="000307CD" w:rsidRDefault="00473645" w:rsidP="0047364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 w:rsidRPr="000307CD">
        <w:rPr>
          <w:rFonts w:ascii="Times New Roman" w:hAnsi="Times New Roman" w:cs="Times New Roman"/>
          <w:sz w:val="22"/>
        </w:rPr>
        <w:t>Operate shrink wrap machinery</w:t>
      </w:r>
    </w:p>
    <w:p w:rsidR="00473645" w:rsidRPr="000307CD" w:rsidRDefault="00473645" w:rsidP="0047364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 w:rsidRPr="000307CD">
        <w:rPr>
          <w:rFonts w:ascii="Times New Roman" w:hAnsi="Times New Roman" w:cs="Times New Roman"/>
          <w:sz w:val="22"/>
        </w:rPr>
        <w:t>Operate blistering machinery</w:t>
      </w:r>
    </w:p>
    <w:p w:rsidR="00473645" w:rsidRPr="000307CD" w:rsidRDefault="00473645" w:rsidP="0047364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 w:rsidRPr="000307CD">
        <w:rPr>
          <w:rFonts w:ascii="Times New Roman" w:hAnsi="Times New Roman" w:cs="Times New Roman"/>
          <w:sz w:val="22"/>
        </w:rPr>
        <w:t>Cleaning and sterilizing of machinery and process area</w:t>
      </w:r>
    </w:p>
    <w:p w:rsidR="00473645" w:rsidRPr="000307CD" w:rsidRDefault="00473645" w:rsidP="0047364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 w:rsidRPr="000307CD">
        <w:rPr>
          <w:rFonts w:ascii="Times New Roman" w:hAnsi="Times New Roman" w:cs="Times New Roman"/>
          <w:sz w:val="22"/>
        </w:rPr>
        <w:t xml:space="preserve">Packaging </w:t>
      </w:r>
    </w:p>
    <w:p w:rsidR="00473645" w:rsidRPr="000307CD" w:rsidRDefault="00473645" w:rsidP="0047364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 w:rsidRPr="000307CD">
        <w:rPr>
          <w:rFonts w:ascii="Times New Roman" w:hAnsi="Times New Roman" w:cs="Times New Roman"/>
          <w:sz w:val="22"/>
        </w:rPr>
        <w:t>Have a basic knowledge of products made</w:t>
      </w:r>
    </w:p>
    <w:p w:rsidR="00473645" w:rsidRPr="000307CD" w:rsidRDefault="00473645" w:rsidP="0047364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 w:rsidRPr="000307CD">
        <w:rPr>
          <w:rFonts w:ascii="Times New Roman" w:hAnsi="Times New Roman" w:cs="Times New Roman"/>
          <w:sz w:val="22"/>
        </w:rPr>
        <w:t>Have basic knowledge of health and safety regulations</w:t>
      </w:r>
    </w:p>
    <w:p w:rsidR="00473645" w:rsidRPr="000307CD" w:rsidRDefault="00473645" w:rsidP="0047364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 w:rsidRPr="000307CD">
        <w:rPr>
          <w:rFonts w:ascii="Times New Roman" w:hAnsi="Times New Roman" w:cs="Times New Roman"/>
          <w:sz w:val="22"/>
        </w:rPr>
        <w:t xml:space="preserve">Understand all quality control methods </w:t>
      </w:r>
    </w:p>
    <w:p w:rsidR="00473645" w:rsidRPr="000307CD" w:rsidRDefault="00473645" w:rsidP="0047364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 w:rsidRPr="000307CD">
        <w:rPr>
          <w:rFonts w:ascii="Times New Roman" w:hAnsi="Times New Roman" w:cs="Times New Roman"/>
          <w:sz w:val="22"/>
        </w:rPr>
        <w:t xml:space="preserve">Have proficient writing skills </w:t>
      </w:r>
    </w:p>
    <w:p w:rsidR="000307CD" w:rsidRDefault="00473645" w:rsidP="000307C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 w:rsidRPr="000307CD">
        <w:rPr>
          <w:rFonts w:ascii="Times New Roman" w:hAnsi="Times New Roman" w:cs="Times New Roman"/>
          <w:sz w:val="22"/>
        </w:rPr>
        <w:t xml:space="preserve">Able to do simple mathematics </w:t>
      </w:r>
    </w:p>
    <w:p w:rsidR="000307CD" w:rsidRDefault="000307CD" w:rsidP="000307CD">
      <w:pPr>
        <w:pStyle w:val="ListParagraph"/>
        <w:ind w:left="720" w:firstLine="0"/>
        <w:jc w:val="both"/>
        <w:rPr>
          <w:rFonts w:ascii="Times New Roman" w:hAnsi="Times New Roman" w:cs="Times New Roman"/>
          <w:sz w:val="22"/>
        </w:rPr>
      </w:pPr>
    </w:p>
    <w:p w:rsidR="000307CD" w:rsidRDefault="000307CD" w:rsidP="000307CD">
      <w:pPr>
        <w:pStyle w:val="ListParagraph"/>
        <w:ind w:left="720" w:firstLine="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Rocky Mountain Janitorial </w:t>
      </w:r>
    </w:p>
    <w:p w:rsidR="000307CD" w:rsidRDefault="000307CD" w:rsidP="000307C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9617 Silent Hill </w:t>
      </w:r>
      <w:proofErr w:type="spellStart"/>
      <w:r>
        <w:rPr>
          <w:rFonts w:ascii="Times New Roman" w:hAnsi="Times New Roman" w:cs="Times New Roman"/>
          <w:sz w:val="22"/>
        </w:rPr>
        <w:t>Ln</w:t>
      </w:r>
      <w:proofErr w:type="spellEnd"/>
      <w:r>
        <w:rPr>
          <w:rFonts w:ascii="Times New Roman" w:hAnsi="Times New Roman" w:cs="Times New Roman"/>
          <w:sz w:val="22"/>
        </w:rPr>
        <w:t xml:space="preserve">, Lone Tree, CO </w:t>
      </w:r>
    </w:p>
    <w:p w:rsidR="000307CD" w:rsidRDefault="001617B9" w:rsidP="000307C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(303) 694-9348</w:t>
      </w:r>
    </w:p>
    <w:p w:rsidR="000307CD" w:rsidRDefault="000307CD" w:rsidP="000307C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December 2009-</w:t>
      </w:r>
      <w:r w:rsidR="001617B9">
        <w:rPr>
          <w:rFonts w:ascii="Times New Roman" w:hAnsi="Times New Roman" w:cs="Times New Roman"/>
          <w:sz w:val="22"/>
        </w:rPr>
        <w:t>November 2011</w:t>
      </w:r>
    </w:p>
    <w:p w:rsidR="001617B9" w:rsidRPr="001617B9" w:rsidRDefault="000307CD" w:rsidP="001617B9">
      <w:pPr>
        <w:pStyle w:val="ListParagraph"/>
        <w:ind w:left="720" w:firstLine="0"/>
        <w:rPr>
          <w:rFonts w:ascii="Times New Roman" w:hAnsi="Times New Roman" w:cs="Times New Roman"/>
          <w:b/>
          <w:sz w:val="22"/>
        </w:rPr>
      </w:pPr>
      <w:r w:rsidRPr="000307CD">
        <w:rPr>
          <w:rFonts w:ascii="Times New Roman" w:hAnsi="Times New Roman" w:cs="Times New Roman"/>
          <w:b/>
          <w:sz w:val="22"/>
        </w:rPr>
        <w:t>Job Description:</w:t>
      </w:r>
    </w:p>
    <w:p w:rsidR="000307CD" w:rsidRPr="001617B9" w:rsidRDefault="001617B9" w:rsidP="000307C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sz w:val="22"/>
        </w:rPr>
        <w:t>Gather and empty trash</w:t>
      </w:r>
    </w:p>
    <w:p w:rsidR="001617B9" w:rsidRPr="001617B9" w:rsidRDefault="001617B9" w:rsidP="000307C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sz w:val="22"/>
        </w:rPr>
        <w:t>Clean and polish furniture and fixtures.</w:t>
      </w:r>
    </w:p>
    <w:p w:rsidR="001617B9" w:rsidRPr="001617B9" w:rsidRDefault="001617B9" w:rsidP="000307C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sz w:val="22"/>
        </w:rPr>
        <w:t>Dust furniture, walls, machines, and equipment.</w:t>
      </w:r>
    </w:p>
    <w:p w:rsidR="001617B9" w:rsidRPr="001617B9" w:rsidRDefault="001617B9" w:rsidP="000307C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sz w:val="22"/>
        </w:rPr>
        <w:t>Follow procedures for the use of chemical cleaners and power equipment, in order to prevent damage to floor and fixtures.</w:t>
      </w:r>
    </w:p>
    <w:p w:rsidR="001617B9" w:rsidRPr="00BB15D2" w:rsidRDefault="001617B9" w:rsidP="000307C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sz w:val="22"/>
        </w:rPr>
        <w:t>Monitor building security and safety by performing such tasks as locking doors after closing hours and keeping track of personal in the building</w:t>
      </w:r>
      <w:r w:rsidR="00BB15D2">
        <w:rPr>
          <w:rFonts w:ascii="Times New Roman" w:hAnsi="Times New Roman" w:cs="Times New Roman"/>
          <w:sz w:val="22"/>
        </w:rPr>
        <w:t>.</w:t>
      </w:r>
    </w:p>
    <w:p w:rsidR="00BB15D2" w:rsidRPr="00BB15D2" w:rsidRDefault="00BB15D2" w:rsidP="000307C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sz w:val="22"/>
        </w:rPr>
        <w:t>Clean laboratory equipment, such as glassware, metal instruments, using rags.</w:t>
      </w:r>
    </w:p>
    <w:p w:rsidR="00BB15D2" w:rsidRDefault="00BB15D2" w:rsidP="00BB15D2">
      <w:pPr>
        <w:pStyle w:val="ListParagraph"/>
        <w:ind w:left="720" w:firstLine="0"/>
        <w:jc w:val="both"/>
        <w:rPr>
          <w:rFonts w:ascii="Times New Roman" w:hAnsi="Times New Roman" w:cs="Times New Roman"/>
          <w:sz w:val="22"/>
        </w:rPr>
      </w:pPr>
    </w:p>
    <w:p w:rsidR="00BB15D2" w:rsidRDefault="00BB15D2" w:rsidP="00BB15D2">
      <w:pPr>
        <w:pStyle w:val="ListParagraph"/>
        <w:ind w:left="720" w:firstLine="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Azteca Ranch Market </w:t>
      </w:r>
    </w:p>
    <w:p w:rsidR="00BB15D2" w:rsidRDefault="00BB15D2" w:rsidP="00BB15D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1951 East Colfax Av, Aurora, CO</w:t>
      </w:r>
    </w:p>
    <w:p w:rsidR="00BB15D2" w:rsidRDefault="00BB15D2" w:rsidP="00BB15D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May 2009-November 2009</w:t>
      </w:r>
    </w:p>
    <w:p w:rsidR="00BB15D2" w:rsidRPr="00BB15D2" w:rsidRDefault="00BB15D2" w:rsidP="00BB15D2">
      <w:pPr>
        <w:pStyle w:val="ListParagraph"/>
        <w:ind w:left="720" w:firstLine="0"/>
        <w:rPr>
          <w:rFonts w:ascii="Times New Roman" w:hAnsi="Times New Roman" w:cs="Times New Roman"/>
          <w:b/>
          <w:sz w:val="22"/>
        </w:rPr>
      </w:pPr>
      <w:r w:rsidRPr="00BB15D2">
        <w:rPr>
          <w:rFonts w:ascii="Times New Roman" w:hAnsi="Times New Roman" w:cs="Times New Roman"/>
          <w:b/>
          <w:sz w:val="22"/>
        </w:rPr>
        <w:t>Job Description:</w:t>
      </w:r>
    </w:p>
    <w:p w:rsidR="00BB15D2" w:rsidRDefault="00BB15D2" w:rsidP="00BB15D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Responsible for counting money in cash drawers to make sure the correction of the amount.</w:t>
      </w:r>
    </w:p>
    <w:p w:rsidR="00BB15D2" w:rsidRDefault="00BB15D2" w:rsidP="00BB15D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Responsible for maintaining my area clean and organized.</w:t>
      </w:r>
    </w:p>
    <w:p w:rsidR="00BB15D2" w:rsidRDefault="00BB15D2" w:rsidP="00BB15D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Welcomed all customers entering Azteca Ranch Market</w:t>
      </w:r>
    </w:p>
    <w:p w:rsidR="0097374D" w:rsidRDefault="0097374D" w:rsidP="00BB15D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Responsible for solving customer’s complaints</w:t>
      </w:r>
    </w:p>
    <w:p w:rsidR="0097374D" w:rsidRDefault="0097374D" w:rsidP="00BB15D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Handled cash, credit/debit cards, checks, WIC checks, and EBT cards.</w:t>
      </w:r>
    </w:p>
    <w:p w:rsidR="0097374D" w:rsidRDefault="0097374D" w:rsidP="00BB15D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ID customers when purchasing liquor, beer, and tobacco products.</w:t>
      </w:r>
    </w:p>
    <w:p w:rsidR="00BB15D2" w:rsidRPr="0097374D" w:rsidRDefault="00BB15D2" w:rsidP="0097374D">
      <w:pPr>
        <w:jc w:val="both"/>
        <w:rPr>
          <w:rFonts w:ascii="Times New Roman" w:hAnsi="Times New Roman" w:cs="Times New Roman"/>
        </w:rPr>
      </w:pPr>
      <w:r w:rsidRPr="0097374D">
        <w:rPr>
          <w:rFonts w:ascii="Times New Roman" w:hAnsi="Times New Roman" w:cs="Times New Roman"/>
        </w:rPr>
        <w:t xml:space="preserve"> </w:t>
      </w:r>
    </w:p>
    <w:p w:rsidR="00F9638A" w:rsidRPr="000307CD" w:rsidRDefault="00DD2A69" w:rsidP="000307CD">
      <w:pPr>
        <w:pStyle w:val="ListParagraph"/>
        <w:spacing w:before="100" w:beforeAutospacing="1" w:after="0"/>
        <w:ind w:left="720" w:firstLine="0"/>
        <w:jc w:val="both"/>
        <w:rPr>
          <w:rFonts w:ascii="Times New Roman" w:hAnsi="Times New Roman" w:cs="Times New Roman"/>
          <w:sz w:val="22"/>
        </w:rPr>
      </w:pPr>
      <w:r w:rsidRPr="000307CD">
        <w:rPr>
          <w:rFonts w:ascii="Times New Roman" w:hAnsi="Times New Roman" w:cs="Times New Roman"/>
          <w:sz w:val="22"/>
        </w:rPr>
        <w:lastRenderedPageBreak/>
        <w:t xml:space="preserve">  </w:t>
      </w:r>
    </w:p>
    <w:p w:rsidR="006B5D30" w:rsidRPr="000307CD" w:rsidRDefault="008F6565" w:rsidP="000307CD">
      <w:pPr>
        <w:pStyle w:val="SectionHeading"/>
        <w:spacing w:before="100" w:beforeAutospacing="1" w:after="0"/>
        <w:rPr>
          <w:rFonts w:ascii="Times New Roman" w:hAnsi="Times New Roman" w:cs="Times New Roman"/>
          <w:sz w:val="22"/>
          <w:szCs w:val="22"/>
        </w:rPr>
      </w:pPr>
      <w:r w:rsidRPr="000307CD">
        <w:rPr>
          <w:rFonts w:ascii="Times New Roman" w:hAnsi="Times New Roman" w:cs="Times New Roman"/>
          <w:sz w:val="22"/>
          <w:szCs w:val="22"/>
        </w:rPr>
        <w:t>Skills</w:t>
      </w:r>
    </w:p>
    <w:p w:rsidR="006B5D30" w:rsidRDefault="0097374D">
      <w:pPr>
        <w:pStyle w:val="ListParagraph"/>
        <w:numPr>
          <w:ilvl w:val="0"/>
          <w:numId w:val="5"/>
        </w:numPr>
        <w:ind w:left="180" w:hanging="144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Bilingual, I can speak, read and write Spanish fluently.</w:t>
      </w:r>
    </w:p>
    <w:p w:rsidR="0097374D" w:rsidRDefault="0097374D">
      <w:pPr>
        <w:pStyle w:val="ListParagraph"/>
        <w:numPr>
          <w:ilvl w:val="0"/>
          <w:numId w:val="5"/>
        </w:numPr>
        <w:ind w:left="180" w:hanging="144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I am proficient with Microsoft Word, PowerPoint, and Publisher</w:t>
      </w:r>
    </w:p>
    <w:p w:rsidR="0097374D" w:rsidRDefault="0097374D">
      <w:pPr>
        <w:pStyle w:val="ListParagraph"/>
        <w:numPr>
          <w:ilvl w:val="0"/>
          <w:numId w:val="5"/>
        </w:numPr>
        <w:ind w:left="180" w:hanging="144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I am proficient with internet usage.</w:t>
      </w:r>
    </w:p>
    <w:p w:rsidR="0097374D" w:rsidRDefault="0097374D">
      <w:pPr>
        <w:pStyle w:val="ListParagraph"/>
        <w:numPr>
          <w:ilvl w:val="0"/>
          <w:numId w:val="5"/>
        </w:numPr>
        <w:ind w:left="180" w:hanging="144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I have excellent typing skills</w:t>
      </w:r>
    </w:p>
    <w:p w:rsidR="0097374D" w:rsidRDefault="0097374D">
      <w:pPr>
        <w:pStyle w:val="ListParagraph"/>
        <w:numPr>
          <w:ilvl w:val="0"/>
          <w:numId w:val="5"/>
        </w:numPr>
        <w:ind w:left="180" w:hanging="144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I have great memory </w:t>
      </w:r>
    </w:p>
    <w:p w:rsidR="0097374D" w:rsidRDefault="0097374D">
      <w:pPr>
        <w:pStyle w:val="ListParagraph"/>
        <w:numPr>
          <w:ilvl w:val="0"/>
          <w:numId w:val="5"/>
        </w:numPr>
        <w:ind w:left="180" w:hanging="144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I am a quick learner</w:t>
      </w:r>
    </w:p>
    <w:p w:rsidR="0097374D" w:rsidRDefault="0097374D" w:rsidP="0097374D">
      <w:pPr>
        <w:pStyle w:val="ListParagraph"/>
        <w:numPr>
          <w:ilvl w:val="0"/>
          <w:numId w:val="5"/>
        </w:numPr>
        <w:ind w:left="180" w:hanging="144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I am a very organized person</w:t>
      </w:r>
    </w:p>
    <w:p w:rsidR="0097374D" w:rsidRDefault="0097374D" w:rsidP="0097374D">
      <w:pPr>
        <w:pStyle w:val="ListParagraph"/>
      </w:pPr>
    </w:p>
    <w:p w:rsidR="0097374D" w:rsidRPr="0097374D" w:rsidRDefault="0097374D" w:rsidP="00A34639">
      <w:pPr>
        <w:pStyle w:val="ListParagraph"/>
        <w:jc w:val="left"/>
        <w:rPr>
          <w:rFonts w:ascii="Times New Roman" w:hAnsi="Times New Roman" w:cs="Times New Roman"/>
          <w:sz w:val="22"/>
        </w:rPr>
      </w:pPr>
      <w:r w:rsidRPr="0097374D">
        <w:rPr>
          <w:rFonts w:ascii="Times New Roman" w:hAnsi="Times New Roman" w:cs="Times New Roman"/>
          <w:sz w:val="22"/>
        </w:rPr>
        <w:t>REFERENCES</w:t>
      </w:r>
    </w:p>
    <w:p w:rsidR="0097374D" w:rsidRDefault="0097374D" w:rsidP="00A34639">
      <w:pPr>
        <w:pStyle w:val="ListParagraph"/>
        <w:numPr>
          <w:ilvl w:val="0"/>
          <w:numId w:val="11"/>
        </w:numPr>
        <w:jc w:val="left"/>
        <w:rPr>
          <w:rFonts w:ascii="Times New Roman" w:hAnsi="Times New Roman" w:cs="Times New Roman"/>
          <w:sz w:val="22"/>
        </w:rPr>
      </w:pPr>
      <w:r w:rsidRPr="0097374D">
        <w:rPr>
          <w:rFonts w:ascii="Times New Roman" w:hAnsi="Times New Roman" w:cs="Times New Roman"/>
          <w:sz w:val="22"/>
        </w:rPr>
        <w:t>Linda Gallegos</w:t>
      </w:r>
    </w:p>
    <w:p w:rsidR="0097374D" w:rsidRDefault="0097374D" w:rsidP="00A34639">
      <w:pPr>
        <w:pStyle w:val="ListParagraph"/>
        <w:numPr>
          <w:ilvl w:val="0"/>
          <w:numId w:val="11"/>
        </w:numPr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Friend of 10+ years</w:t>
      </w:r>
    </w:p>
    <w:p w:rsidR="0097374D" w:rsidRDefault="0097374D" w:rsidP="00A34639">
      <w:pPr>
        <w:pStyle w:val="ListParagraph"/>
        <w:numPr>
          <w:ilvl w:val="0"/>
          <w:numId w:val="11"/>
        </w:numPr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(720) 425-8864</w:t>
      </w:r>
    </w:p>
    <w:p w:rsidR="0097374D" w:rsidRPr="0097374D" w:rsidRDefault="0097374D" w:rsidP="00A34639">
      <w:pPr>
        <w:pStyle w:val="ListParagraph"/>
        <w:jc w:val="left"/>
      </w:pPr>
    </w:p>
    <w:p w:rsidR="0097374D" w:rsidRPr="00A34639" w:rsidRDefault="0097374D" w:rsidP="00A34639">
      <w:pPr>
        <w:pStyle w:val="ListParagraph"/>
        <w:numPr>
          <w:ilvl w:val="0"/>
          <w:numId w:val="12"/>
        </w:numPr>
        <w:jc w:val="left"/>
        <w:rPr>
          <w:rFonts w:ascii="Times New Roman" w:hAnsi="Times New Roman" w:cs="Times New Roman"/>
          <w:sz w:val="22"/>
        </w:rPr>
      </w:pPr>
      <w:r w:rsidRPr="00A34639">
        <w:rPr>
          <w:rFonts w:ascii="Times New Roman" w:hAnsi="Times New Roman" w:cs="Times New Roman"/>
          <w:sz w:val="22"/>
        </w:rPr>
        <w:t>Monica Munoz</w:t>
      </w:r>
    </w:p>
    <w:p w:rsidR="0097374D" w:rsidRPr="00A34639" w:rsidRDefault="00A34639" w:rsidP="00A34639">
      <w:pPr>
        <w:pStyle w:val="ListParagraph"/>
        <w:numPr>
          <w:ilvl w:val="0"/>
          <w:numId w:val="12"/>
        </w:numPr>
        <w:jc w:val="left"/>
        <w:rPr>
          <w:rFonts w:ascii="Times New Roman" w:hAnsi="Times New Roman" w:cs="Times New Roman"/>
          <w:sz w:val="22"/>
        </w:rPr>
      </w:pPr>
      <w:r w:rsidRPr="00A34639">
        <w:rPr>
          <w:rFonts w:ascii="Times New Roman" w:hAnsi="Times New Roman" w:cs="Times New Roman"/>
          <w:sz w:val="22"/>
        </w:rPr>
        <w:t>Team lead at Hammond’s</w:t>
      </w:r>
    </w:p>
    <w:p w:rsidR="00A34639" w:rsidRPr="00A34639" w:rsidRDefault="00A34639" w:rsidP="00A34639">
      <w:pPr>
        <w:pStyle w:val="ListParagraph"/>
        <w:numPr>
          <w:ilvl w:val="0"/>
          <w:numId w:val="12"/>
        </w:numPr>
        <w:jc w:val="left"/>
        <w:rPr>
          <w:rFonts w:ascii="Times New Roman" w:hAnsi="Times New Roman" w:cs="Times New Roman"/>
          <w:sz w:val="22"/>
        </w:rPr>
      </w:pPr>
      <w:r w:rsidRPr="00A34639">
        <w:rPr>
          <w:rFonts w:ascii="Times New Roman" w:hAnsi="Times New Roman" w:cs="Times New Roman"/>
          <w:sz w:val="22"/>
        </w:rPr>
        <w:t>(303) 929-6931</w:t>
      </w:r>
    </w:p>
    <w:p w:rsidR="00A34639" w:rsidRPr="00A34639" w:rsidRDefault="00A34639" w:rsidP="00A34639">
      <w:pPr>
        <w:pStyle w:val="ListParagraph"/>
        <w:jc w:val="left"/>
        <w:rPr>
          <w:rFonts w:ascii="Times New Roman" w:hAnsi="Times New Roman" w:cs="Times New Roman"/>
          <w:sz w:val="22"/>
        </w:rPr>
      </w:pPr>
    </w:p>
    <w:p w:rsidR="00A34639" w:rsidRPr="00A34639" w:rsidRDefault="00A34639" w:rsidP="00A34639">
      <w:pPr>
        <w:pStyle w:val="ListParagraph"/>
        <w:numPr>
          <w:ilvl w:val="0"/>
          <w:numId w:val="13"/>
        </w:numPr>
        <w:jc w:val="left"/>
        <w:rPr>
          <w:rFonts w:ascii="Times New Roman" w:hAnsi="Times New Roman" w:cs="Times New Roman"/>
          <w:sz w:val="22"/>
        </w:rPr>
      </w:pPr>
      <w:proofErr w:type="spellStart"/>
      <w:r w:rsidRPr="00A34639">
        <w:rPr>
          <w:rFonts w:ascii="Times New Roman" w:hAnsi="Times New Roman" w:cs="Times New Roman"/>
          <w:sz w:val="22"/>
        </w:rPr>
        <w:t>Destini</w:t>
      </w:r>
      <w:proofErr w:type="spellEnd"/>
      <w:r w:rsidRPr="00A34639">
        <w:rPr>
          <w:rFonts w:ascii="Times New Roman" w:hAnsi="Times New Roman" w:cs="Times New Roman"/>
          <w:sz w:val="22"/>
        </w:rPr>
        <w:t xml:space="preserve"> Romero</w:t>
      </w:r>
    </w:p>
    <w:p w:rsidR="00A34639" w:rsidRPr="00A34639" w:rsidRDefault="00A34639" w:rsidP="00A34639">
      <w:pPr>
        <w:pStyle w:val="ListParagraph"/>
        <w:numPr>
          <w:ilvl w:val="0"/>
          <w:numId w:val="13"/>
        </w:numPr>
        <w:jc w:val="left"/>
        <w:rPr>
          <w:rFonts w:ascii="Times New Roman" w:hAnsi="Times New Roman" w:cs="Times New Roman"/>
          <w:sz w:val="22"/>
        </w:rPr>
      </w:pPr>
      <w:r w:rsidRPr="00A34639">
        <w:rPr>
          <w:rFonts w:ascii="Times New Roman" w:hAnsi="Times New Roman" w:cs="Times New Roman"/>
          <w:sz w:val="22"/>
        </w:rPr>
        <w:t>Co-worker at Hammond’s</w:t>
      </w:r>
    </w:p>
    <w:p w:rsidR="00A34639" w:rsidRPr="00A34639" w:rsidRDefault="00A34639" w:rsidP="00A34639">
      <w:pPr>
        <w:pStyle w:val="ListParagraph"/>
        <w:numPr>
          <w:ilvl w:val="0"/>
          <w:numId w:val="13"/>
        </w:numPr>
        <w:jc w:val="left"/>
        <w:rPr>
          <w:rFonts w:ascii="Times New Roman" w:hAnsi="Times New Roman" w:cs="Times New Roman"/>
          <w:sz w:val="22"/>
        </w:rPr>
      </w:pPr>
      <w:r w:rsidRPr="00A34639">
        <w:rPr>
          <w:rFonts w:ascii="Times New Roman" w:hAnsi="Times New Roman" w:cs="Times New Roman"/>
          <w:sz w:val="22"/>
        </w:rPr>
        <w:t>(720)635-3793</w:t>
      </w:r>
    </w:p>
    <w:p w:rsidR="0097374D" w:rsidRPr="00A34639" w:rsidRDefault="0097374D" w:rsidP="00A34639">
      <w:pPr>
        <w:pStyle w:val="ListParagraph"/>
        <w:jc w:val="left"/>
        <w:rPr>
          <w:rFonts w:ascii="Times New Roman" w:hAnsi="Times New Roman" w:cs="Times New Roman"/>
          <w:sz w:val="22"/>
        </w:rPr>
      </w:pPr>
    </w:p>
    <w:p w:rsidR="0097374D" w:rsidRPr="0097374D" w:rsidRDefault="0097374D" w:rsidP="00A34639">
      <w:pPr>
        <w:pStyle w:val="ListParagraph"/>
        <w:jc w:val="left"/>
      </w:pPr>
    </w:p>
    <w:p w:rsidR="0097374D" w:rsidRPr="0097374D" w:rsidRDefault="0097374D" w:rsidP="00A34639">
      <w:pPr>
        <w:pStyle w:val="ListParagraph"/>
        <w:jc w:val="left"/>
      </w:pPr>
    </w:p>
    <w:sectPr w:rsidR="0097374D" w:rsidRPr="0097374D" w:rsidSect="008C0297">
      <w:headerReference w:type="default" r:id="rId11"/>
      <w:footerReference w:type="default" r:id="rId12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36A3" w:rsidRDefault="001636A3">
      <w:pPr>
        <w:spacing w:after="0" w:line="240" w:lineRule="auto"/>
      </w:pPr>
      <w:r>
        <w:separator/>
      </w:r>
    </w:p>
  </w:endnote>
  <w:endnote w:type="continuationSeparator" w:id="0">
    <w:p w:rsidR="001636A3" w:rsidRDefault="00163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D30" w:rsidRDefault="006558A8">
    <w:pPr>
      <w:rPr>
        <w:sz w:val="20"/>
      </w:rPr>
    </w:pPr>
    <w:r>
      <w:rPr>
        <w:sz w:val="20"/>
      </w:rPr>
      <w:fldChar w:fldCharType="begin"/>
    </w:r>
    <w:r w:rsidR="008F6565">
      <w:rPr>
        <w:sz w:val="20"/>
      </w:rPr>
      <w:instrText xml:space="preserve"> PAGE   \* MERGEFORMAT </w:instrText>
    </w:r>
    <w:r>
      <w:rPr>
        <w:sz w:val="20"/>
      </w:rPr>
      <w:fldChar w:fldCharType="separate"/>
    </w:r>
    <w:r w:rsidR="00C37E1B">
      <w:rPr>
        <w:noProof/>
        <w:sz w:val="20"/>
      </w:rPr>
      <w:t>2</w:t>
    </w:r>
    <w:r>
      <w:rPr>
        <w:noProof/>
        <w:sz w:val="20"/>
      </w:rPr>
      <w:fldChar w:fldCharType="end"/>
    </w:r>
  </w:p>
  <w:p w:rsidR="006B5D30" w:rsidRDefault="006558A8">
    <w:pPr>
      <w:pStyle w:val="Footer"/>
    </w:pPr>
    <w:r w:rsidRPr="006558A8">
      <w:rPr>
        <w:noProof/>
        <w:sz w:val="20"/>
        <w:lang w:eastAsia="ja-JP"/>
      </w:rPr>
      <w:pict>
        <v:line id="Straight Connector 7" o:spid="_x0000_s6145" style="position:absolute;left:0;text-align:left;z-index:251662336;visibility:visible;mso-wrap-style:square;mso-width-percent:100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" strokecolor="#6f6f74 [3204]">
          <w10:wrap anchorx="margin" anchory="margin"/>
        </v:lin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36A3" w:rsidRDefault="001636A3">
      <w:pPr>
        <w:spacing w:after="0" w:line="240" w:lineRule="auto"/>
      </w:pPr>
      <w:r>
        <w:separator/>
      </w:r>
    </w:p>
  </w:footnote>
  <w:footnote w:type="continuationSeparator" w:id="0">
    <w:p w:rsidR="001636A3" w:rsidRDefault="001636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D30" w:rsidRDefault="006558A8">
    <w:pPr>
      <w:pStyle w:val="Header"/>
    </w:pPr>
    <w:r>
      <w:rPr>
        <w:noProof/>
        <w:lang w:eastAsia="ja-JP"/>
      </w:rPr>
      <w:pict>
        <v:rect id="Rectangle 4" o:spid="_x0000_s6147" style="position:absolute;left:0;text-align:left;margin-left:0;margin-top:0;width:7in;height:47.9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" stroked="f" strokeweight="1.5pt">
          <v:fill r:id="rId1" o:title="" recolor="t" rotate="t" type="tile"/>
          <v:imagedata recolortarget="white [3057]"/>
          <v:textbox>
            <w:txbxContent>
              <w:sdt>
                <w:sdtPr>
                  <w:rPr>
                    <w:color w:val="46464A" w:themeColor="text2"/>
                  </w:rPr>
                  <w:alias w:val="Author"/>
                  <w:id w:val="15524260"/>
                  <w:placeholder>
                    <w:docPart w:val="866E0F7C7BA04272AAF945A96209C8E7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6B5D30" w:rsidRDefault="00BF7920">
                    <w:pPr>
                      <w:spacing w:after="160" w:line="264" w:lineRule="auto"/>
                      <w:rPr>
                        <w:color w:val="46464A" w:themeColor="text2"/>
                      </w:rPr>
                    </w:pPr>
                    <w:r>
                      <w:rPr>
                        <w:color w:val="46464A" w:themeColor="text2"/>
                      </w:rPr>
                      <w:t xml:space="preserve">Alicia Marie </w:t>
                    </w:r>
                    <w:proofErr w:type="spellStart"/>
                    <w:r>
                      <w:rPr>
                        <w:color w:val="46464A" w:themeColor="text2"/>
                      </w:rPr>
                      <w:t>Castorena</w:t>
                    </w:r>
                    <w:proofErr w:type="spellEnd"/>
                  </w:p>
                </w:sdtContent>
              </w:sdt>
            </w:txbxContent>
          </v:textbox>
          <w10:wrap type="topAndBottom" anchorx="margin" anchory="margin"/>
        </v:rect>
      </w:pict>
    </w:r>
    <w:r>
      <w:rPr>
        <w:noProof/>
        <w:lang w:eastAsia="ja-JP"/>
      </w:rPr>
      <w:pict>
        <v:line id="Straight Connector 5" o:spid="_x0000_s6146" style="position:absolute;left:0;text-align:left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" o:allowincell="f" o:allowoverlap="f" strokecolor="#6f6f74 [3204]">
          <w10:wrap anchorx="margin" anchory="margin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0DAC"/>
    <w:multiLevelType w:val="hybridMultilevel"/>
    <w:tmpl w:val="526EC7E2"/>
    <w:lvl w:ilvl="0" w:tplc="54465CF4">
      <w:start w:val="1"/>
      <w:numFmt w:val="bullet"/>
      <w:lvlText w:val=""/>
      <w:lvlJc w:val="left"/>
      <w:pPr>
        <w:ind w:left="504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">
    <w:nsid w:val="0F8B07FD"/>
    <w:multiLevelType w:val="hybridMultilevel"/>
    <w:tmpl w:val="6F64D0A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55B45"/>
    <w:multiLevelType w:val="hybridMultilevel"/>
    <w:tmpl w:val="6630C9BE"/>
    <w:lvl w:ilvl="0" w:tplc="54465CF4">
      <w:start w:val="1"/>
      <w:numFmt w:val="bullet"/>
      <w:lvlText w:val=""/>
      <w:lvlJc w:val="left"/>
      <w:pPr>
        <w:ind w:left="144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E91618F"/>
    <w:multiLevelType w:val="hybridMultilevel"/>
    <w:tmpl w:val="FEB4F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CB12B7B"/>
    <w:multiLevelType w:val="hybridMultilevel"/>
    <w:tmpl w:val="99D29A54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C440EE"/>
    <w:multiLevelType w:val="hybridMultilevel"/>
    <w:tmpl w:val="84344044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E828C4"/>
    <w:multiLevelType w:val="hybridMultilevel"/>
    <w:tmpl w:val="357EAF28"/>
    <w:lvl w:ilvl="0" w:tplc="54465CF4">
      <w:start w:val="1"/>
      <w:numFmt w:val="bullet"/>
      <w:lvlText w:val=""/>
      <w:lvlJc w:val="left"/>
      <w:pPr>
        <w:ind w:left="144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7C36F4E"/>
    <w:multiLevelType w:val="hybridMultilevel"/>
    <w:tmpl w:val="DC6A4BD6"/>
    <w:lvl w:ilvl="0" w:tplc="54465CF4">
      <w:start w:val="1"/>
      <w:numFmt w:val="bullet"/>
      <w:lvlText w:val=""/>
      <w:lvlJc w:val="left"/>
      <w:pPr>
        <w:ind w:left="144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7914AE0"/>
    <w:multiLevelType w:val="hybridMultilevel"/>
    <w:tmpl w:val="BBB6B074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4"/>
  </w:num>
  <w:num w:numId="4">
    <w:abstractNumId w:val="1"/>
  </w:num>
  <w:num w:numId="5">
    <w:abstractNumId w:val="6"/>
  </w:num>
  <w:num w:numId="6">
    <w:abstractNumId w:val="5"/>
  </w:num>
  <w:num w:numId="7">
    <w:abstractNumId w:val="8"/>
  </w:num>
  <w:num w:numId="8">
    <w:abstractNumId w:val="7"/>
  </w:num>
  <w:num w:numId="9">
    <w:abstractNumId w:val="11"/>
  </w:num>
  <w:num w:numId="10">
    <w:abstractNumId w:val="0"/>
  </w:num>
  <w:num w:numId="11">
    <w:abstractNumId w:val="10"/>
  </w:num>
  <w:num w:numId="12">
    <w:abstractNumId w:val="9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6149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F7920"/>
    <w:rsid w:val="000307CD"/>
    <w:rsid w:val="000F73C5"/>
    <w:rsid w:val="001617B9"/>
    <w:rsid w:val="001636A3"/>
    <w:rsid w:val="002C4805"/>
    <w:rsid w:val="002C4D29"/>
    <w:rsid w:val="00473645"/>
    <w:rsid w:val="006558A8"/>
    <w:rsid w:val="006B5D30"/>
    <w:rsid w:val="008C0297"/>
    <w:rsid w:val="008F6565"/>
    <w:rsid w:val="0097374D"/>
    <w:rsid w:val="00A34639"/>
    <w:rsid w:val="00BB15D2"/>
    <w:rsid w:val="00BF7920"/>
    <w:rsid w:val="00C37E1B"/>
    <w:rsid w:val="00D66F55"/>
    <w:rsid w:val="00DD2A69"/>
    <w:rsid w:val="00F46020"/>
    <w:rsid w:val="00F96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297"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rsid w:val="008C0297"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0297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0297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0297"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0297"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0297"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0297"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0297"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0297"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8C0297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rsid w:val="008C0297"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sid w:val="008C0297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C0297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0297"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0297"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0297"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0297"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0297"/>
    <w:rPr>
      <w:rFonts w:asciiTheme="majorHAnsi" w:eastAsiaTheme="majorEastAsia" w:hAnsiTheme="majorHAnsi" w:cstheme="majorBidi"/>
      <w:i/>
      <w:iCs/>
      <w:color w:val="A7B789" w:themeColor="accent2"/>
      <w:sz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0297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0297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C0297"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C0297"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0297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0297"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C0297"/>
    <w:rPr>
      <w:rFonts w:eastAsiaTheme="majorEastAsia" w:cstheme="majorBidi"/>
      <w:iCs/>
      <w:color w:val="000000" w:themeColor="text1"/>
      <w:spacing w:val="15"/>
      <w:sz w:val="28"/>
      <w:szCs w:val="24"/>
    </w:rPr>
  </w:style>
  <w:style w:type="character" w:styleId="Strong">
    <w:name w:val="Strong"/>
    <w:basedOn w:val="DefaultParagraphFont"/>
    <w:uiPriority w:val="22"/>
    <w:qFormat/>
    <w:rsid w:val="008C0297"/>
    <w:rPr>
      <w:b/>
      <w:bCs/>
    </w:rPr>
  </w:style>
  <w:style w:type="character" w:styleId="Emphasis">
    <w:name w:val="Emphasis"/>
    <w:basedOn w:val="DefaultParagraphFont"/>
    <w:uiPriority w:val="20"/>
    <w:qFormat/>
    <w:rsid w:val="008C0297"/>
    <w:rPr>
      <w:i/>
      <w:iCs/>
      <w:color w:val="000000"/>
    </w:rPr>
  </w:style>
  <w:style w:type="paragraph" w:styleId="NoSpacing">
    <w:name w:val="No Spacing"/>
    <w:link w:val="NoSpacingChar"/>
    <w:uiPriority w:val="1"/>
    <w:qFormat/>
    <w:rsid w:val="008C0297"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rsid w:val="008C0297"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</w:rPr>
  </w:style>
  <w:style w:type="character" w:customStyle="1" w:styleId="QuoteChar">
    <w:name w:val="Quote Char"/>
    <w:basedOn w:val="DefaultParagraphFont"/>
    <w:link w:val="Quote"/>
    <w:uiPriority w:val="29"/>
    <w:rsid w:val="008C0297"/>
    <w:rPr>
      <w:rFonts w:asciiTheme="majorHAnsi" w:hAnsiTheme="majorHAnsi"/>
      <w:caps/>
      <w:color w:val="535356" w:themeColor="accent1" w:themeShade="BF"/>
      <w:spacing w:val="10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0297"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0297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</w:rPr>
  </w:style>
  <w:style w:type="character" w:styleId="SubtleEmphasis">
    <w:name w:val="Subtle Emphasis"/>
    <w:basedOn w:val="DefaultParagraphFont"/>
    <w:uiPriority w:val="19"/>
    <w:qFormat/>
    <w:rsid w:val="008C0297"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  <w:rsid w:val="008C0297"/>
  </w:style>
  <w:style w:type="character" w:styleId="SubtleReference">
    <w:name w:val="Subtle Reference"/>
    <w:basedOn w:val="DefaultParagraphFont"/>
    <w:uiPriority w:val="31"/>
    <w:qFormat/>
    <w:rsid w:val="008C0297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8C0297"/>
    <w:rPr>
      <w:b/>
      <w:bCs/>
      <w:caps w:val="0"/>
      <w:smallCaps w:val="0"/>
      <w:color w:val="000000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8C0297"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C0297"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sid w:val="008C0297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297"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rsid w:val="008C0297"/>
    <w:pPr>
      <w:spacing w:before="300"/>
    </w:pPr>
    <w:rPr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8C0297"/>
    <w:rPr>
      <w:color w:val="404040" w:themeColor="text1" w:themeTint="BF"/>
    </w:rPr>
  </w:style>
  <w:style w:type="paragraph" w:customStyle="1" w:styleId="Subsection">
    <w:name w:val="Subsection"/>
    <w:basedOn w:val="Heading2"/>
    <w:rsid w:val="008C0297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sid w:val="008C0297"/>
    <w:rPr>
      <w:color w:val="FFFFFF" w:themeColor="background1"/>
      <w:sz w:val="36"/>
    </w:rPr>
  </w:style>
  <w:style w:type="paragraph" w:customStyle="1" w:styleId="SubsectionDate">
    <w:name w:val="Subsection Date"/>
    <w:basedOn w:val="Normal"/>
    <w:rsid w:val="008C0297"/>
    <w:pPr>
      <w:spacing w:after="0"/>
    </w:pPr>
  </w:style>
  <w:style w:type="paragraph" w:styleId="Header">
    <w:name w:val="header"/>
    <w:basedOn w:val="Normal"/>
    <w:link w:val="HeaderChar"/>
    <w:uiPriority w:val="99"/>
    <w:unhideWhenUsed/>
    <w:rsid w:val="008C02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297"/>
  </w:style>
  <w:style w:type="paragraph" w:styleId="Footer">
    <w:name w:val="footer"/>
    <w:basedOn w:val="Normal"/>
    <w:link w:val="FooterChar"/>
    <w:uiPriority w:val="99"/>
    <w:unhideWhenUsed/>
    <w:rsid w:val="008C02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297"/>
  </w:style>
  <w:style w:type="table" w:styleId="TableGrid">
    <w:name w:val="Table Grid"/>
    <w:basedOn w:val="TableNormal"/>
    <w:uiPriority w:val="59"/>
    <w:rsid w:val="008C02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33\BlackTie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342B78459EF4C2382D013F39B8D9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97629-2BBA-43FE-A7D2-04E19B82D08C}"/>
      </w:docPartPr>
      <w:docPartBody>
        <w:p w:rsidR="00DC62EF" w:rsidRDefault="00995B52">
          <w:pPr>
            <w:pStyle w:val="2342B78459EF4C2382D013F39B8D9AFC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082E004B37FE48E498F0C513312BA6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48891-CD61-4A6E-8258-E5B0744ACBFE}"/>
      </w:docPartPr>
      <w:docPartBody>
        <w:p w:rsidR="00DC62EF" w:rsidRDefault="00995B52">
          <w:pPr>
            <w:pStyle w:val="082E004B37FE48E498F0C513312BA637"/>
          </w:pPr>
          <w:r>
            <w:t>[Type Your Name]</w:t>
          </w:r>
        </w:p>
      </w:docPartBody>
    </w:docPart>
    <w:docPart>
      <w:docPartPr>
        <w:name w:val="866E0F7C7BA04272AAF945A96209C8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DA641-92FD-41F3-BE90-60250E151C58}"/>
      </w:docPartPr>
      <w:docPartBody>
        <w:p w:rsidR="00DC62EF" w:rsidRDefault="00995B52">
          <w:pPr>
            <w:pStyle w:val="866E0F7C7BA04272AAF945A96209C8E7"/>
          </w:pPr>
          <w:r>
            <w:rPr>
              <w:color w:val="1F497D" w:themeColor="text2"/>
            </w:rPr>
            <w:t>[Type the author name]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995B52"/>
    <w:rsid w:val="007F7812"/>
    <w:rsid w:val="00864009"/>
    <w:rsid w:val="00995B52"/>
    <w:rsid w:val="00AF63BB"/>
    <w:rsid w:val="00DC6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78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7F7812"/>
    <w:rPr>
      <w:color w:val="auto"/>
    </w:rPr>
  </w:style>
  <w:style w:type="paragraph" w:customStyle="1" w:styleId="2342B78459EF4C2382D013F39B8D9AFC">
    <w:name w:val="2342B78459EF4C2382D013F39B8D9AFC"/>
    <w:rsid w:val="007F7812"/>
  </w:style>
  <w:style w:type="paragraph" w:customStyle="1" w:styleId="5F0A90235CBE43AC943490712BAB5C09">
    <w:name w:val="5F0A90235CBE43AC943490712BAB5C09"/>
    <w:rsid w:val="007F7812"/>
  </w:style>
  <w:style w:type="paragraph" w:customStyle="1" w:styleId="97AAEBC87F894200B2B5D373F611983B">
    <w:name w:val="97AAEBC87F894200B2B5D373F611983B"/>
    <w:rsid w:val="007F7812"/>
  </w:style>
  <w:style w:type="paragraph" w:customStyle="1" w:styleId="262F370F271C4DA093AC62B2E03E79AD">
    <w:name w:val="262F370F271C4DA093AC62B2E03E79AD"/>
    <w:rsid w:val="007F7812"/>
  </w:style>
  <w:style w:type="paragraph" w:customStyle="1" w:styleId="6760144D0FED4DA1A2732B8A8DB052F9">
    <w:name w:val="6760144D0FED4DA1A2732B8A8DB052F9"/>
    <w:rsid w:val="007F7812"/>
  </w:style>
  <w:style w:type="paragraph" w:customStyle="1" w:styleId="FFC4D3A12CBD4B16A9AEF442C835E158">
    <w:name w:val="FFC4D3A12CBD4B16A9AEF442C835E158"/>
    <w:rsid w:val="007F7812"/>
  </w:style>
  <w:style w:type="character" w:styleId="IntenseEmphasis">
    <w:name w:val="Intense Emphasis"/>
    <w:aliases w:val="Subsection Intense Emphasis"/>
    <w:uiPriority w:val="21"/>
    <w:qFormat/>
    <w:rsid w:val="007F7812"/>
  </w:style>
  <w:style w:type="paragraph" w:customStyle="1" w:styleId="961022C469B24A7EAAF1681266CF8830">
    <w:name w:val="961022C469B24A7EAAF1681266CF8830"/>
    <w:rsid w:val="007F7812"/>
  </w:style>
  <w:style w:type="paragraph" w:customStyle="1" w:styleId="5187E93740FF4042AADB5DFD1A1355C2">
    <w:name w:val="5187E93740FF4042AADB5DFD1A1355C2"/>
    <w:rsid w:val="007F7812"/>
  </w:style>
  <w:style w:type="paragraph" w:customStyle="1" w:styleId="47287CDE33844DC29B2F72E91CC2EE22">
    <w:name w:val="47287CDE33844DC29B2F72E91CC2EE22"/>
    <w:rsid w:val="007F7812"/>
  </w:style>
  <w:style w:type="paragraph" w:customStyle="1" w:styleId="AB3270DFE4EC44D8A11FD67191F24FBD">
    <w:name w:val="AB3270DFE4EC44D8A11FD67191F24FBD"/>
    <w:rsid w:val="007F7812"/>
  </w:style>
  <w:style w:type="paragraph" w:customStyle="1" w:styleId="42AA3338C6FC4499B0612310AB078CF9">
    <w:name w:val="42AA3338C6FC4499B0612310AB078CF9"/>
    <w:rsid w:val="007F7812"/>
  </w:style>
  <w:style w:type="paragraph" w:customStyle="1" w:styleId="834FBA4043F34769BFE4A0D481E47523">
    <w:name w:val="834FBA4043F34769BFE4A0D481E47523"/>
    <w:rsid w:val="007F7812"/>
  </w:style>
  <w:style w:type="paragraph" w:customStyle="1" w:styleId="F02D2E9A51AC49D1BF94860BCFBEF0ED">
    <w:name w:val="F02D2E9A51AC49D1BF94860BCFBEF0ED"/>
    <w:rsid w:val="007F7812"/>
  </w:style>
  <w:style w:type="paragraph" w:customStyle="1" w:styleId="C6C6C1DEDA364AA5B48A6B63FED4907B">
    <w:name w:val="C6C6C1DEDA364AA5B48A6B63FED4907B"/>
    <w:rsid w:val="007F7812"/>
  </w:style>
  <w:style w:type="paragraph" w:customStyle="1" w:styleId="AE47CC7A5C3F4B7DB3F64C81E4079441">
    <w:name w:val="AE47CC7A5C3F4B7DB3F64C81E4079441"/>
    <w:rsid w:val="007F7812"/>
  </w:style>
  <w:style w:type="paragraph" w:customStyle="1" w:styleId="FA63796715114443BD187DA1372C5095">
    <w:name w:val="FA63796715114443BD187DA1372C5095"/>
    <w:rsid w:val="007F7812"/>
  </w:style>
  <w:style w:type="paragraph" w:customStyle="1" w:styleId="DB1589AA48F344449B5B5443BCD99162">
    <w:name w:val="DB1589AA48F344449B5B5443BCD99162"/>
    <w:rsid w:val="007F7812"/>
  </w:style>
  <w:style w:type="paragraph" w:customStyle="1" w:styleId="082E004B37FE48E498F0C513312BA637">
    <w:name w:val="082E004B37FE48E498F0C513312BA637"/>
    <w:rsid w:val="007F7812"/>
  </w:style>
  <w:style w:type="paragraph" w:customStyle="1" w:styleId="866E0F7C7BA04272AAF945A96209C8E7">
    <w:name w:val="866E0F7C7BA04272AAF945A96209C8E7"/>
    <w:rsid w:val="007F781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1211 S Quebec Way Apt: 7-206 Denver, CO 80231    </CompanyAddress>
  <CompanyPhone>(720) 675-6994</CompanyPhone>
  <CompanyFax/>
  <CompanyEmail>aliciacas09@gmail.com</CompanyEmail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3BF66CD6-F70C-4568-9DB8-164594DE3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BlackTieResume</Template>
  <TotalTime>0</TotalTime>
  <Pages>3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Arapahoe Library District</Company>
  <LinksUpToDate>false</LinksUpToDate>
  <CharactersWithSpaces>2969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Marie Castorena</dc:creator>
  <cp:lastModifiedBy>Patron</cp:lastModifiedBy>
  <cp:revision>2</cp:revision>
  <dcterms:created xsi:type="dcterms:W3CDTF">2012-12-07T20:24:00Z</dcterms:created>
  <dcterms:modified xsi:type="dcterms:W3CDTF">2012-12-07T20:24:00Z</dcterms:modified>
</cp:coreProperties>
</file>