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color w:val="auto"/>
        </w:rPr>
        <w:alias w:val="Resume Name"/>
        <w:tag w:val="Resume Name"/>
        <w:id w:val="986285798"/>
        <w:placeholder>
          <w:docPart w:val="9629B20E121B419D946B5FA2BB781615"/>
        </w:placeholder>
        <w:docPartList>
          <w:docPartGallery w:val="Quick Parts"/>
          <w:docPartCategory w:val=" Resume Name"/>
        </w:docPartList>
      </w:sdtPr>
      <w:sdtEndPr/>
      <w:sdtContent>
        <w:p w:rsidR="00652B8B" w:rsidRDefault="00F4015D">
          <w:pPr>
            <w:pStyle w:val="NoSpacing"/>
            <w:rPr>
              <w:color w:val="46464A" w:themeColor="text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0" wp14:editId="5BC3DD4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15000</wp14:pctPosVOffset>
                        </wp:positionV>
                      </mc:Choice>
                      <mc:Fallback>
                        <wp:positionV relativeFrom="page">
                          <wp:posOffset>1988820</wp:posOffset>
                        </wp:positionV>
                      </mc:Fallback>
                    </mc:AlternateContent>
                    <wp:extent cx="6400800" cy="0"/>
                    <wp:effectExtent l="0" t="0" r="0" b="19050"/>
                    <wp:wrapNone/>
                    <wp:docPr id="1" name="Straight Connecto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Straight Connector 1" o:spid="_x0000_s1026" style="position:absolute;z-index:251660288;visibility:visible;mso-wrap-style:square;mso-width-percent:1000;mso-height-percent:0;mso-top-percent:150;mso-wrap-distance-left:9pt;mso-wrap-distance-top:0;mso-wrap-distance-right:9pt;mso-wrap-distance-bottom:0;mso-position-horizontal:center;mso-position-horizontal-relative:margin;mso-position-vertical-relative:margin;mso-width-percent:1000;mso-height-percent:0;mso-top-percent:150;mso-width-relative:margin;mso-height-relative:page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" o:allowincell="f" o:allowoverlap="f" strokecolor="#6f6f74 [3204]">
                    <w10:wrap anchorx="margin" anchory="margin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548640" distL="114300" distR="114300" simplePos="0" relativeHeight="251659264" behindDoc="0" locked="0" layoutInCell="1" allowOverlap="1" wp14:editId="39ED6B05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top</wp:align>
                    </wp:positionV>
                    <wp:extent cx="6400800" cy="1303020"/>
                    <wp:effectExtent l="0" t="0" r="0" b="0"/>
                    <wp:wrapTopAndBottom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00800" cy="130302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2">
                                <a:duotone>
                                  <a:schemeClr val="lt1">
                                    <a:tint val="95000"/>
                                  </a:schemeClr>
                                  <a:schemeClr val="lt1">
                                    <a:shade val="20000"/>
                                  </a:schemeClr>
                                </a:duotone>
                              </a:blip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0;margin-top:0;width:7in;height:102.6pt;z-index:251659264;visibility:visible;mso-wrap-style:square;mso-width-percent:1000;mso-height-percent:150;mso-wrap-distance-left:9pt;mso-wrap-distance-top:0;mso-wrap-distance-right:9pt;mso-wrap-distance-bottom:43.2pt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Hg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RlAAAAAFJnaHRsb25nAAAF&#10;3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Y4QklNBAwA&#10;AAAAHeYAAAABAAAAoAAAAHgAAAHgAADhAAAAHcoAGAAB/9j/4AAQSkZJRgABAgAASABIAAD/7QAM&#10;QWRvYmVfQ00AAf/uAA5BZG9iZQBkgAAAAAH/2wCEAAwICAgJCAwJCQwRCwoLERUPDAwPFRgTExUT&#10;ExgRDAwMDAwMEQwMDAwMDAwMDAwMDAwMDAwMDAwMDAwMDAwMDAwBDQsLDQ4NEA4OEBQODg4UFA4O&#10;Dg4UEQwMDAwMEREMDAwMDAwRDAwMDAwMDAwMDAwMDAwMDAwMDAwMDAwMDAwMDP/AABEIAHg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" stroked="f" strokeweight="1.5pt">
                    <v:fill r:id="rId13" o:title="" recolor="t" rotate="t" type="tile"/>
                    <v:imagedata recolortarget="white [3057]"/>
                    <w10:wrap type="topAndBottom" anchorx="margin" anchory="margin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274320" distL="457200" distR="457200" simplePos="0" relativeHeight="251661312" behindDoc="0" locked="0" layoutInCell="1" allowOverlap="1" wp14:editId="21C33FDC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12000</wp14:pctPosVOffset>
                        </wp:positionV>
                      </mc:Choice>
                      <mc:Fallback>
                        <wp:positionV relativeFrom="page">
                          <wp:posOffset>1727835</wp:posOffset>
                        </wp:positionV>
                      </mc:Fallback>
                    </mc:AlternateContent>
                    <wp:extent cx="2729865" cy="541020"/>
                    <wp:effectExtent l="19050" t="19050" r="23495" b="19685"/>
                    <wp:wrapTopAndBottom/>
                    <wp:docPr id="3" name="Rectangle 3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2729865" cy="5410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 cmpd="thinThick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652B8B" w:rsidRDefault="00F4015D">
                                <w:pPr>
                                  <w:pStyle w:val="PersonalName"/>
                                </w:pPr>
                                <w:sdt>
                                  <w:sdtPr>
                                    <w:alias w:val="Author"/>
                                    <w:id w:val="-1040744760"/>
                                    <w:placeholder>
                                      <w:docPart w:val="C3F58AB8CCDC4100A16D881D79537281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F484D">
                                      <w:t>Tamika</w:t>
                                    </w:r>
                                  </w:sdtContent>
                                </w:sdt>
                                <w:r w:rsidR="000F484D">
                                  <w:t xml:space="preserve"> Belcher</w:t>
                                </w:r>
                              </w:p>
                            </w:txbxContent>
                          </wps:txbx>
                          <wps:bodyPr vert="horz" wrap="none" lIns="182880" tIns="91440" rIns="182880" bIns="45720" rtlCol="0" anchor="ctr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3" o:spid="_x0000_s1026" style="position:absolute;left:0;text-align:left;margin-left:0;margin-top:0;width:214.95pt;height:42.6pt;z-index:251661312;visibility:visible;mso-wrap-style:none;mso-width-percent:0;mso-height-percent:0;mso-top-percent:120;mso-wrap-distance-left:36pt;mso-wrap-distance-top:0;mso-wrap-distance-right:36pt;mso-wrap-distance-bottom:21.6pt;mso-position-horizontal:center;mso-position-horizontal-relative:margin;mso-position-vertical-relative:margin;mso-width-percent:0;mso-height-percent:0;mso-top-percent:12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" fillcolor="black [3213]" strokecolor="black [3213]" strokeweight="4.5pt">
                    <v:stroke linestyle="thinThick"/>
                    <v:path arrowok="t"/>
                    <o:lock v:ext="edit" grouping="t"/>
                    <v:textbox style="mso-fit-shape-to-text:t" inset="14.4pt,7.2pt,14.4pt">
                      <w:txbxContent>
                        <w:p w:rsidR="00652B8B" w:rsidRDefault="00F4015D">
                          <w:pPr>
                            <w:pStyle w:val="PersonalName"/>
                          </w:pPr>
                          <w:sdt>
                            <w:sdtPr>
                              <w:alias w:val="Author"/>
                              <w:id w:val="-1040744760"/>
                              <w:placeholder>
                                <w:docPart w:val="C3F58AB8CCDC4100A16D881D79537281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0F484D">
                                <w:t>Tamika</w:t>
                              </w:r>
                            </w:sdtContent>
                          </w:sdt>
                          <w:r w:rsidR="000F484D">
                            <w:t xml:space="preserve"> Belcher</w:t>
                          </w:r>
                        </w:p>
                      </w:txbxContent>
                    </v:textbox>
                    <w10:wrap type="topAndBottom" anchorx="margin" anchory="margin"/>
                  </v:rect>
                </w:pict>
              </mc:Fallback>
            </mc:AlternateContent>
          </w:r>
          <w:sdt>
            <w:sdtPr>
              <w:rPr>
                <w:color w:val="46464A" w:themeColor="text2"/>
              </w:rPr>
              <w:alias w:val="E-mail Address"/>
              <w:id w:val="169154114"/>
              <w:placeholder>
                <w:docPart w:val="EFC62783A9E04FB0A6FC1936AC3FE990"/>
              </w:placeholder>
              <w:dataBinding w:prefixMappings="xmlns:ns0='http://schemas.microsoft.com/office/2006/coverPageProps' " w:xpath="/ns0:CoverPageProperties[1]/ns0:CompanyEmail[1]" w:storeItemID="{55AF091B-3C7A-41E3-B477-F2FDAA23CFDA}"/>
              <w:text/>
            </w:sdtPr>
            <w:sdtEndPr/>
            <w:sdtContent>
              <w:r w:rsidR="000F484D">
                <w:rPr>
                  <w:color w:val="46464A" w:themeColor="text2"/>
                </w:rPr>
                <w:t>Trbelcher@yahoo.com</w:t>
              </w:r>
            </w:sdtContent>
          </w:sdt>
          <w:r>
            <w:rPr>
              <w:color w:val="46464A" w:themeColor="text2"/>
            </w:rPr>
            <w:t xml:space="preserve"> </w:t>
          </w:r>
          <w:r>
            <w:rPr>
              <w:color w:val="6F6F74" w:themeColor="accent1"/>
              <w:sz w:val="16"/>
            </w:rPr>
            <w:sym w:font="Wingdings" w:char="F074"/>
          </w:r>
          <w:r>
            <w:rPr>
              <w:color w:val="46464A" w:themeColor="text2"/>
            </w:rPr>
            <w:t xml:space="preserve">  </w:t>
          </w:r>
          <w:sdt>
            <w:sdtPr>
              <w:rPr>
                <w:color w:val="46464A" w:themeColor="text2"/>
              </w:rPr>
              <w:alias w:val="Address"/>
              <w:id w:val="505637697"/>
              <w:placeholder>
                <w:docPart w:val="4992041025634BA68C33A59A87B8E122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:text/>
            </w:sdtPr>
            <w:sdtEndPr/>
            <w:sdtContent>
              <w:r w:rsidR="000F484D">
                <w:rPr>
                  <w:color w:val="46464A" w:themeColor="text2"/>
                </w:rPr>
                <w:t>5721 Linwood, Detroit, Michigan 48208</w:t>
              </w:r>
            </w:sdtContent>
          </w:sdt>
          <w:r>
            <w:rPr>
              <w:color w:val="6F6F74" w:themeColor="accent1"/>
              <w:sz w:val="16"/>
            </w:rPr>
            <w:sym w:font="Wingdings" w:char="F074"/>
          </w:r>
          <w:r>
            <w:rPr>
              <w:color w:val="46464A" w:themeColor="text2"/>
            </w:rPr>
            <w:t xml:space="preserve"> </w:t>
          </w:r>
          <w:sdt>
            <w:sdtPr>
              <w:rPr>
                <w:color w:val="46464A" w:themeColor="text2"/>
              </w:rPr>
              <w:alias w:val="Phone"/>
              <w:id w:val="-298074868"/>
              <w:placeholder>
                <w:docPart w:val="0B66E8242E604B30A8FF535E95A42381"/>
              </w:placeholder>
              <w:dataBinding w:prefixMappings="xmlns:ns0='http://schemas.microsoft.com/office/2006/coverPageProps' " w:xpath="/ns0:CoverPageProperties[1]/ns0:CompanyPhone[1]" w:storeItemID="{55AF091B-3C7A-41E3-B477-F2FDAA23CFDA}"/>
              <w:text/>
            </w:sdtPr>
            <w:sdtEndPr/>
            <w:sdtContent>
              <w:r w:rsidR="000F484D">
                <w:rPr>
                  <w:color w:val="46464A" w:themeColor="text2"/>
                </w:rPr>
                <w:t>313-338-3701 Home</w:t>
              </w:r>
            </w:sdtContent>
          </w:sdt>
        </w:p>
        <w:sdt>
          <w:sdtPr>
            <w:rPr>
              <w:rStyle w:val="PlaceholderText"/>
            </w:rPr>
            <w:id w:val="-467742748"/>
            <w:placeholder>
              <w:docPart w:val="E9738908D12A4C7B82F0FD3F11E11204"/>
            </w:placeholder>
            <w:text/>
          </w:sdtPr>
          <w:sdtEndPr>
            <w:rPr>
              <w:rStyle w:val="PlaceholderText"/>
            </w:rPr>
          </w:sdtEndPr>
          <w:sdtContent>
            <w:p w:rsidR="00652B8B" w:rsidRDefault="000F484D">
              <w:pPr>
                <w:pStyle w:val="NoSpacing"/>
                <w:rPr>
                  <w:rStyle w:val="PlaceholderText"/>
                </w:rPr>
              </w:pPr>
              <w:r>
                <w:rPr>
                  <w:rStyle w:val="PlaceholderText"/>
                </w:rPr>
                <w:t>313-335-6558 Cell</w:t>
              </w:r>
            </w:p>
          </w:sdtContent>
        </w:sdt>
        <w:p w:rsidR="00652B8B" w:rsidRDefault="00F4015D"/>
      </w:sdtContent>
    </w:sdt>
    <w:p w:rsidR="00652B8B" w:rsidRDefault="00F4015D">
      <w:pPr>
        <w:pStyle w:val="SectionHeading"/>
        <w:rPr>
          <w:color w:val="343437" w:themeColor="text2" w:themeShade="BF"/>
        </w:rPr>
      </w:pPr>
      <w:r>
        <w:rPr>
          <w:color w:val="343437" w:themeColor="text2" w:themeShade="BF"/>
        </w:rPr>
        <w:t>Objectives</w:t>
      </w:r>
    </w:p>
    <w:p w:rsidR="00652B8B" w:rsidRDefault="00970401">
      <w:pPr>
        <w:rPr>
          <w:color w:val="000000"/>
        </w:rPr>
      </w:pPr>
      <w:r w:rsidRPr="00970401">
        <w:t xml:space="preserve">To obtain and secure a position that will enable me to use my organizational skills, my </w:t>
      </w:r>
      <w:r w:rsidR="001E2D1B">
        <w:t>ability to work well with others</w:t>
      </w:r>
      <w:r w:rsidRPr="00970401">
        <w:t>, quick learning skills, and to have the opportunity to learn and improve my skills for the better.</w:t>
      </w:r>
    </w:p>
    <w:p w:rsidR="00652B8B" w:rsidRDefault="00F4015D">
      <w:pPr>
        <w:pStyle w:val="SectionHeading"/>
        <w:rPr>
          <w:color w:val="343437" w:themeColor="text2" w:themeShade="BF"/>
        </w:rPr>
      </w:pPr>
      <w:r>
        <w:rPr>
          <w:color w:val="343437" w:themeColor="text2" w:themeShade="BF"/>
        </w:rPr>
        <w:t>Education</w:t>
      </w:r>
    </w:p>
    <w:p w:rsidR="00652B8B" w:rsidRDefault="00970401">
      <w:pPr>
        <w:pStyle w:val="Subsection"/>
      </w:pPr>
      <w:r>
        <w:t>Henry Ford Community College</w:t>
      </w:r>
    </w:p>
    <w:p w:rsidR="00652B8B" w:rsidRDefault="00970401">
      <w:pPr>
        <w:spacing w:after="0"/>
        <w:rPr>
          <w:rStyle w:val="IntenseEmphasis"/>
        </w:rPr>
      </w:pPr>
      <w:r>
        <w:t xml:space="preserve">Currently </w:t>
      </w:r>
      <w:r w:rsidR="00F4015D">
        <w:t>Attending Associates</w:t>
      </w:r>
      <w:r>
        <w:t xml:space="preserve"> of Business</w:t>
      </w:r>
    </w:p>
    <w:p w:rsidR="00652B8B" w:rsidRDefault="00652B8B" w:rsidP="00970401">
      <w:pPr>
        <w:pStyle w:val="ListParagraph"/>
        <w:ind w:left="180" w:firstLine="0"/>
        <w:jc w:val="both"/>
      </w:pPr>
    </w:p>
    <w:p w:rsidR="00652B8B" w:rsidRDefault="00F4015D">
      <w:pPr>
        <w:pStyle w:val="SectionHeading"/>
        <w:rPr>
          <w:color w:val="343437" w:themeColor="text2" w:themeShade="BF"/>
        </w:rPr>
      </w:pPr>
      <w:r>
        <w:rPr>
          <w:color w:val="343437" w:themeColor="text2" w:themeShade="BF"/>
        </w:rPr>
        <w:t>Experience</w:t>
      </w:r>
    </w:p>
    <w:p w:rsidR="00652B8B" w:rsidRDefault="00CD7DE9">
      <w:pPr>
        <w:pStyle w:val="Subsection"/>
        <w:rPr>
          <w:vanish/>
          <w:specVanish/>
        </w:rPr>
      </w:pPr>
      <w:r>
        <w:t>Tompkins Products</w:t>
      </w:r>
    </w:p>
    <w:p w:rsidR="00652B8B" w:rsidRDefault="00F4015D">
      <w:pPr>
        <w:pStyle w:val="NoSpacing"/>
        <w:rPr>
          <w:sz w:val="26"/>
          <w:szCs w:val="26"/>
        </w:rPr>
      </w:pPr>
      <w:r>
        <w:rPr>
          <w:color w:val="6F6F74" w:themeColor="accent1"/>
          <w:sz w:val="16"/>
        </w:rPr>
        <w:t xml:space="preserve"> </w:t>
      </w:r>
      <w:r>
        <w:rPr>
          <w:color w:val="6F6F74" w:themeColor="accent1"/>
          <w:sz w:val="16"/>
        </w:rPr>
        <w:sym w:font="Wingdings" w:char="F074"/>
      </w:r>
      <w:r>
        <w:rPr>
          <w:sz w:val="26"/>
          <w:szCs w:val="26"/>
        </w:rPr>
        <w:t xml:space="preserve"> </w:t>
      </w:r>
      <w:r w:rsidR="00CD7DE9">
        <w:rPr>
          <w:sz w:val="26"/>
          <w:szCs w:val="26"/>
        </w:rPr>
        <w:t>1760 Vermont St, Detroit, Michigan 48205</w:t>
      </w:r>
    </w:p>
    <w:p w:rsidR="00652B8B" w:rsidRDefault="00CD7DE9">
      <w:pPr>
        <w:pStyle w:val="SubsectionDate"/>
        <w:rPr>
          <w:rStyle w:val="Emphasis"/>
          <w:i w:val="0"/>
        </w:rPr>
      </w:pPr>
      <w:r>
        <w:rPr>
          <w:rStyle w:val="IntenseEmphasis"/>
          <w:b/>
          <w:bCs/>
          <w:i/>
          <w:iCs/>
        </w:rPr>
        <w:t xml:space="preserve">Parts Inspector/ Packager </w:t>
      </w:r>
      <w:r w:rsidR="00F4015D">
        <w:rPr>
          <w:rStyle w:val="IntenseEmphasis"/>
        </w:rPr>
        <w:t xml:space="preserve"> </w:t>
      </w:r>
      <w:r>
        <w:t>May 2013</w:t>
      </w:r>
      <w:r w:rsidR="00F4015D">
        <w:t xml:space="preserve"> – </w:t>
      </w:r>
      <w:r>
        <w:t>Current</w:t>
      </w:r>
    </w:p>
    <w:p w:rsidR="00CD7DE9" w:rsidRDefault="00CD7DE9" w:rsidP="00CD7DE9">
      <w:pPr>
        <w:pStyle w:val="ListParagraph"/>
        <w:numPr>
          <w:ilvl w:val="0"/>
          <w:numId w:val="8"/>
        </w:numPr>
      </w:pPr>
      <w:r>
        <w:t>E</w:t>
      </w:r>
      <w:r>
        <w:t xml:space="preserve">xamine manufactured products, primarily automotive parts to ensure they parts meet all standards of </w:t>
      </w:r>
      <w:r>
        <w:t xml:space="preserve">     </w:t>
      </w:r>
      <w:r>
        <w:t>presentation and quality</w:t>
      </w:r>
      <w:r>
        <w:t xml:space="preserve">.  </w:t>
      </w:r>
    </w:p>
    <w:p w:rsidR="00CD7DE9" w:rsidRDefault="00CD7DE9" w:rsidP="00CD7DE9">
      <w:pPr>
        <w:pStyle w:val="ListParagraph"/>
        <w:numPr>
          <w:ilvl w:val="0"/>
          <w:numId w:val="8"/>
        </w:numPr>
      </w:pPr>
      <w:r>
        <w:t>Act as an impartial third party between the production source and the customer</w:t>
      </w:r>
      <w:r>
        <w:t xml:space="preserve"> f</w:t>
      </w:r>
      <w:r>
        <w:t>acility to ensure the product meets set criteria</w:t>
      </w:r>
      <w:r>
        <w:t xml:space="preserve">. </w:t>
      </w:r>
    </w:p>
    <w:p w:rsidR="00CD7DE9" w:rsidRDefault="00CD7DE9" w:rsidP="00CD7DE9">
      <w:pPr>
        <w:pStyle w:val="ListParagraph"/>
        <w:numPr>
          <w:ilvl w:val="0"/>
          <w:numId w:val="8"/>
        </w:numPr>
      </w:pPr>
      <w:r>
        <w:t>S</w:t>
      </w:r>
      <w:r>
        <w:t>tudy automotive product specifications and work instructions</w:t>
      </w:r>
      <w:r>
        <w:t>.</w:t>
      </w:r>
    </w:p>
    <w:p w:rsidR="00CD7DE9" w:rsidRDefault="00CD7DE9" w:rsidP="00CD7DE9">
      <w:pPr>
        <w:pStyle w:val="ListParagraph"/>
        <w:numPr>
          <w:ilvl w:val="0"/>
          <w:numId w:val="8"/>
        </w:numPr>
      </w:pPr>
      <w:r>
        <w:t xml:space="preserve"> </w:t>
      </w:r>
      <w:r>
        <w:t>Perform visual, mechanical and functional inspection and verification of automotive parts to ensure compliance to set specification and quality standards</w:t>
      </w:r>
      <w:r>
        <w:t>.</w:t>
      </w:r>
    </w:p>
    <w:p w:rsidR="00CD7DE9" w:rsidRDefault="00CD7DE9" w:rsidP="00CD7DE9">
      <w:pPr>
        <w:pStyle w:val="ListParagraph"/>
        <w:numPr>
          <w:ilvl w:val="0"/>
          <w:numId w:val="8"/>
        </w:numPr>
      </w:pPr>
      <w:r>
        <w:t xml:space="preserve"> </w:t>
      </w:r>
      <w:r>
        <w:t>Make independent judgments for subjective calls</w:t>
      </w:r>
      <w:r>
        <w:t xml:space="preserve">. </w:t>
      </w:r>
    </w:p>
    <w:p w:rsidR="00CD7DE9" w:rsidRDefault="00CD7DE9" w:rsidP="00CD7DE9">
      <w:pPr>
        <w:pStyle w:val="ListParagraph"/>
        <w:numPr>
          <w:ilvl w:val="0"/>
          <w:numId w:val="8"/>
        </w:numPr>
      </w:pPr>
      <w:r>
        <w:t>Collect and record accurate data regarding defects</w:t>
      </w:r>
      <w:r>
        <w:t xml:space="preserve">. </w:t>
      </w:r>
    </w:p>
    <w:p w:rsidR="00CD7DE9" w:rsidRDefault="00CD7DE9" w:rsidP="00CD7DE9">
      <w:pPr>
        <w:pStyle w:val="ListParagraph"/>
        <w:numPr>
          <w:ilvl w:val="0"/>
          <w:numId w:val="8"/>
        </w:numPr>
      </w:pPr>
      <w:r>
        <w:t>Tag and isolate defective material</w:t>
      </w:r>
      <w:r>
        <w:t>.</w:t>
      </w:r>
    </w:p>
    <w:p w:rsidR="00CD7DE9" w:rsidRDefault="00CD7DE9" w:rsidP="00CD7DE9">
      <w:pPr>
        <w:pStyle w:val="ListParagraph"/>
        <w:numPr>
          <w:ilvl w:val="0"/>
          <w:numId w:val="8"/>
        </w:numPr>
      </w:pPr>
      <w:r>
        <w:t xml:space="preserve"> </w:t>
      </w:r>
      <w:r>
        <w:t>Provide description or justification for defective material</w:t>
      </w:r>
      <w:r>
        <w:t xml:space="preserve">. </w:t>
      </w:r>
    </w:p>
    <w:p w:rsidR="00CD7DE9" w:rsidRDefault="00CD7DE9" w:rsidP="00CD7DE9">
      <w:pPr>
        <w:pStyle w:val="ListParagraph"/>
        <w:numPr>
          <w:ilvl w:val="0"/>
          <w:numId w:val="8"/>
        </w:numPr>
      </w:pPr>
      <w:r>
        <w:t>Communicate results to managers, supervisors and production source</w:t>
      </w:r>
      <w:r>
        <w:t>.</w:t>
      </w:r>
    </w:p>
    <w:p w:rsidR="00652B8B" w:rsidRDefault="00652B8B"/>
    <w:p w:rsidR="00652B8B" w:rsidRDefault="00F4015D">
      <w:pPr>
        <w:pStyle w:val="SectionHeading"/>
        <w:rPr>
          <w:color w:val="343437" w:themeColor="text2" w:themeShade="BF"/>
        </w:rPr>
      </w:pPr>
      <w:r>
        <w:rPr>
          <w:color w:val="343437" w:themeColor="text2" w:themeShade="BF"/>
        </w:rPr>
        <w:t>Skills</w:t>
      </w:r>
    </w:p>
    <w:p w:rsidR="000F484D" w:rsidRDefault="000F484D" w:rsidP="000F484D">
      <w:pPr>
        <w:pStyle w:val="ListParagraph"/>
        <w:numPr>
          <w:ilvl w:val="0"/>
          <w:numId w:val="5"/>
        </w:numPr>
      </w:pPr>
      <w:r>
        <w:t xml:space="preserve">Quality Control Analysis — Conducting tests and inspections of products, services, or processes to evaluate </w:t>
      </w:r>
      <w:bookmarkStart w:id="0" w:name="_GoBack"/>
      <w:bookmarkEnd w:id="0"/>
      <w:r>
        <w:t>quality or performance.</w:t>
      </w:r>
    </w:p>
    <w:p w:rsidR="000F484D" w:rsidRDefault="000F484D" w:rsidP="000F484D">
      <w:pPr>
        <w:pStyle w:val="ListParagraph"/>
        <w:numPr>
          <w:ilvl w:val="0"/>
          <w:numId w:val="5"/>
        </w:numPr>
      </w:pPr>
      <w:r>
        <w:lastRenderedPageBreak/>
        <w:t xml:space="preserve">Active </w:t>
      </w:r>
      <w:r w:rsidR="00F4015D">
        <w:t>listening</w:t>
      </w:r>
      <w:r>
        <w:t xml:space="preserve"> — Giving full attention to what other people are saying, taking time to understand the points being made, asking questions as appropriate, and not interrupting at inappropriate times.</w:t>
      </w:r>
    </w:p>
    <w:p w:rsidR="000F484D" w:rsidRDefault="000F484D" w:rsidP="000F484D">
      <w:pPr>
        <w:pStyle w:val="ListParagraph"/>
        <w:numPr>
          <w:ilvl w:val="0"/>
          <w:numId w:val="5"/>
        </w:numPr>
      </w:pPr>
      <w:r>
        <w:t xml:space="preserve">Critical Thinking — </w:t>
      </w:r>
      <w:r w:rsidR="00F4015D">
        <w:t>using</w:t>
      </w:r>
      <w:r>
        <w:t xml:space="preserve"> logic and reasoning to identify the strengths and weaknesses of alternative solutions, conclusions or approaches to problems.</w:t>
      </w:r>
    </w:p>
    <w:p w:rsidR="000F484D" w:rsidRDefault="000F484D" w:rsidP="000F484D">
      <w:pPr>
        <w:pStyle w:val="ListParagraph"/>
        <w:numPr>
          <w:ilvl w:val="0"/>
          <w:numId w:val="5"/>
        </w:numPr>
      </w:pPr>
      <w:r>
        <w:t xml:space="preserve">Monitoring — Monitoring/Assessing performance of </w:t>
      </w:r>
      <w:r w:rsidR="00F4015D">
        <w:t>you</w:t>
      </w:r>
      <w:r>
        <w:t>, other individuals, or organizations to make improvements or take corrective action.</w:t>
      </w:r>
    </w:p>
    <w:p w:rsidR="000F484D" w:rsidRDefault="000F484D" w:rsidP="000F484D">
      <w:pPr>
        <w:pStyle w:val="ListParagraph"/>
        <w:numPr>
          <w:ilvl w:val="0"/>
          <w:numId w:val="5"/>
        </w:numPr>
      </w:pPr>
      <w:r>
        <w:t>Reading Comprehension — Understanding written sentences and paragraphs in work related documents.</w:t>
      </w:r>
    </w:p>
    <w:p w:rsidR="000F484D" w:rsidRDefault="000F484D" w:rsidP="000F484D">
      <w:pPr>
        <w:pStyle w:val="ListParagraph"/>
        <w:numPr>
          <w:ilvl w:val="0"/>
          <w:numId w:val="5"/>
        </w:numPr>
      </w:pPr>
      <w:r>
        <w:t>Speaking — Talking to others to convey information effectively.</w:t>
      </w:r>
    </w:p>
    <w:p w:rsidR="000F484D" w:rsidRDefault="000F484D" w:rsidP="000F484D">
      <w:pPr>
        <w:pStyle w:val="ListParagraph"/>
        <w:numPr>
          <w:ilvl w:val="0"/>
          <w:numId w:val="5"/>
        </w:numPr>
      </w:pPr>
      <w:r>
        <w:t>Coordination — Adjustin</w:t>
      </w:r>
      <w:r>
        <w:t>g actions in relation to others</w:t>
      </w:r>
      <w:r>
        <w:t xml:space="preserve"> actions.</w:t>
      </w:r>
    </w:p>
    <w:p w:rsidR="000F484D" w:rsidRDefault="000F484D" w:rsidP="000F484D">
      <w:pPr>
        <w:pStyle w:val="ListParagraph"/>
        <w:numPr>
          <w:ilvl w:val="0"/>
          <w:numId w:val="5"/>
        </w:numPr>
      </w:pPr>
      <w:r>
        <w:t>Judgment and Decision Making — Considering the relative costs and benefits of potential actions to choose the most appropriate one.</w:t>
      </w:r>
    </w:p>
    <w:p w:rsidR="000F484D" w:rsidRDefault="000F484D" w:rsidP="000F484D">
      <w:pPr>
        <w:pStyle w:val="ListParagraph"/>
        <w:numPr>
          <w:ilvl w:val="0"/>
          <w:numId w:val="5"/>
        </w:numPr>
      </w:pPr>
      <w:r>
        <w:t xml:space="preserve">Operation Monitoring — </w:t>
      </w:r>
      <w:r w:rsidR="00F4015D">
        <w:t>watching</w:t>
      </w:r>
      <w:r>
        <w:t xml:space="preserve"> gauges, dials, or other </w:t>
      </w:r>
      <w:r w:rsidR="00F4015D">
        <w:t>indicators to make sure a machine are</w:t>
      </w:r>
      <w:r>
        <w:t xml:space="preserve"> working properly.</w:t>
      </w:r>
    </w:p>
    <w:p w:rsidR="00652B8B" w:rsidRDefault="00652B8B" w:rsidP="000F484D">
      <w:pPr>
        <w:pStyle w:val="ListParagraph"/>
        <w:ind w:left="360" w:firstLine="0"/>
        <w:jc w:val="both"/>
      </w:pPr>
    </w:p>
    <w:p w:rsidR="00970401" w:rsidRDefault="00970401" w:rsidP="000F484D">
      <w:pPr>
        <w:pStyle w:val="ListParagraph"/>
        <w:ind w:left="360" w:firstLine="0"/>
        <w:jc w:val="both"/>
      </w:pPr>
    </w:p>
    <w:p w:rsidR="00970401" w:rsidRDefault="00970401" w:rsidP="000F484D">
      <w:pPr>
        <w:pStyle w:val="ListParagraph"/>
        <w:ind w:left="360" w:firstLine="0"/>
        <w:jc w:val="both"/>
      </w:pPr>
    </w:p>
    <w:p w:rsidR="00970401" w:rsidRDefault="00970401" w:rsidP="000F484D">
      <w:pPr>
        <w:pStyle w:val="ListParagraph"/>
        <w:ind w:left="360" w:firstLine="0"/>
        <w:jc w:val="both"/>
      </w:pPr>
    </w:p>
    <w:p w:rsidR="00970401" w:rsidRDefault="00970401" w:rsidP="000F484D">
      <w:pPr>
        <w:pStyle w:val="ListParagraph"/>
        <w:ind w:left="360" w:firstLine="0"/>
        <w:jc w:val="both"/>
      </w:pPr>
      <w:r>
        <w:t xml:space="preserve">Refences are available upon requests. </w:t>
      </w:r>
    </w:p>
    <w:sectPr w:rsidR="00970401">
      <w:headerReference w:type="default" r:id="rId14"/>
      <w:footerReference w:type="default" r:id="rId15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84D" w:rsidRDefault="000F484D">
      <w:pPr>
        <w:spacing w:after="0" w:line="240" w:lineRule="auto"/>
      </w:pPr>
      <w:r>
        <w:separator/>
      </w:r>
    </w:p>
  </w:endnote>
  <w:endnote w:type="continuationSeparator" w:id="0">
    <w:p w:rsidR="000F484D" w:rsidRDefault="000F4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altName w:val="MS PMincho"/>
    <w:charset w:val="00"/>
    <w:family w:val="roman"/>
    <w:pitch w:val="variable"/>
    <w:sig w:usb0="00000001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B8B" w:rsidRDefault="00F4015D">
    <w:pPr>
      <w:rPr>
        <w:sz w:val="20"/>
      </w:rPr>
    </w:pPr>
    <w:r>
      <w:rPr>
        <w:sz w:val="20"/>
        <w14:numForm w14:val="oldStyle"/>
      </w:rPr>
      <w:fldChar w:fldCharType="begin"/>
    </w:r>
    <w:r>
      <w:rPr>
        <w:sz w:val="20"/>
        <w14:numForm w14:val="oldStyle"/>
      </w:rPr>
      <w:instrText xml:space="preserve"> PAGE   \* MERGEFORMAT </w:instrText>
    </w:r>
    <w:r>
      <w:rPr>
        <w:sz w:val="20"/>
        <w14:numForm w14:val="oldStyle"/>
      </w:rPr>
      <w:fldChar w:fldCharType="separate"/>
    </w:r>
    <w:r>
      <w:rPr>
        <w:noProof/>
        <w:sz w:val="20"/>
        <w14:numForm w14:val="oldStyle"/>
      </w:rPr>
      <w:t>2</w:t>
    </w:r>
    <w:r>
      <w:rPr>
        <w:noProof/>
        <w:sz w:val="20"/>
        <w14:numForm w14:val="oldStyle"/>
      </w:rPr>
      <w:fldChar w:fldCharType="end"/>
    </w:r>
  </w:p>
  <w:p w:rsidR="00652B8B" w:rsidRDefault="00F4015D">
    <w:pPr>
      <w:pStyle w:val="Foot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editId="1B092D34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0"/>
              <wp:effectExtent l="0" t="0" r="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id="Straight Connector 7" o:spid="_x0000_s1026" style="position:absolute;z-index:251662336;visibility:visible;mso-wrap-style:square;mso-width-percent:100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" strokecolor="#6f6f74 [3204]">
              <w10:wrap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84D" w:rsidRDefault="000F484D">
      <w:pPr>
        <w:spacing w:after="0" w:line="240" w:lineRule="auto"/>
      </w:pPr>
      <w:r>
        <w:separator/>
      </w:r>
    </w:p>
  </w:footnote>
  <w:footnote w:type="continuationSeparator" w:id="0">
    <w:p w:rsidR="000F484D" w:rsidRDefault="000F48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B8B" w:rsidRDefault="00F4015D">
    <w:pPr>
      <w:pStyle w:val="Header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editId="25231F11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608330"/>
              <wp:effectExtent l="0" t="0" r="0" b="0"/>
              <wp:wrapTopAndBottom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60833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46464A" w:themeColor="text2"/>
                            </w:rPr>
                            <w:alias w:val="Author"/>
                            <w:id w:val="15524260"/>
                            <w:placeholder>
                              <w:docPart w:val="235B8FC26FF748BBA809A52BED3B2728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:rsidR="00652B8B" w:rsidRDefault="000F484D">
                              <w:pPr>
                                <w:spacing w:after="160" w:line="264" w:lineRule="auto"/>
                                <w:rPr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>Tamika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ctangle 4" o:spid="_x0000_s1027" style="position:absolute;left:0;text-align:left;margin-left:0;margin-top:0;width:7in;height:47.9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color w:val="46464A" w:themeColor="text2"/>
                      </w:rPr>
                      <w:alias w:val="Author"/>
                      <w:id w:val="15524260"/>
                      <w:placeholder>
                        <w:docPart w:val="235B8FC26FF748BBA809A52BED3B2728"/>
                      </w:placeholder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EndPr/>
                    <w:sdtContent>
                      <w:p w:rsidR="00652B8B" w:rsidRDefault="000F484D">
                        <w:pPr>
                          <w:spacing w:after="160" w:line="264" w:lineRule="auto"/>
                          <w:rPr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>Tamika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editId="4F6B8799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1293495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id="Straight Connector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B07FD"/>
    <w:multiLevelType w:val="hybridMultilevel"/>
    <w:tmpl w:val="6F64D0A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0051DA"/>
    <w:multiLevelType w:val="hybridMultilevel"/>
    <w:tmpl w:val="D22EA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DC315A"/>
    <w:multiLevelType w:val="hybridMultilevel"/>
    <w:tmpl w:val="F84AE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07B57E2"/>
    <w:multiLevelType w:val="hybridMultilevel"/>
    <w:tmpl w:val="65061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0"/>
  </w:num>
  <w:num w:numId="5">
    <w:abstractNumId w:val="6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84D"/>
    <w:rsid w:val="000F484D"/>
    <w:rsid w:val="001E2D1B"/>
    <w:rsid w:val="004B5802"/>
    <w:rsid w:val="00652B8B"/>
    <w:rsid w:val="00970401"/>
    <w:rsid w:val="00CD7DE9"/>
    <w:rsid w:val="00F4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color w:val="343437" w:themeColor="text2" w:themeShade="BF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color w:val="343437" w:themeColor="text2" w:themeShade="BF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mika\AppData\Roaming\Microsoft\Templates\BlackTie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629B20E121B419D946B5FA2BB7816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18C23-E694-49FE-A5A4-277D4A77F651}"/>
      </w:docPartPr>
      <w:docPartBody>
        <w:p w:rsidR="00000000" w:rsidRDefault="00000000">
          <w:pPr>
            <w:pStyle w:val="9629B20E121B419D946B5FA2BB781615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EFC62783A9E04FB0A6FC1936AC3FE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353FD6-B9DA-4601-A240-95C038DCAFA0}"/>
      </w:docPartPr>
      <w:docPartBody>
        <w:p w:rsidR="00000000" w:rsidRDefault="00000000">
          <w:pPr>
            <w:pStyle w:val="EFC62783A9E04FB0A6FC1936AC3FE990"/>
          </w:pPr>
          <w:r>
            <w:rPr>
              <w:rStyle w:val="PlaceholderText"/>
              <w:color w:val="1F497D" w:themeColor="text2"/>
            </w:rPr>
            <w:t>[Type your e-mail]</w:t>
          </w:r>
        </w:p>
      </w:docPartBody>
    </w:docPart>
    <w:docPart>
      <w:docPartPr>
        <w:name w:val="4992041025634BA68C33A59A87B8E1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8BA9C-5D5F-4B65-ACF6-646198FE23A8}"/>
      </w:docPartPr>
      <w:docPartBody>
        <w:p w:rsidR="00000000" w:rsidRDefault="00000000">
          <w:pPr>
            <w:pStyle w:val="4992041025634BA68C33A59A87B8E122"/>
          </w:pPr>
          <w:r>
            <w:rPr>
              <w:rStyle w:val="PlaceholderText"/>
              <w:color w:val="1F497D" w:themeColor="text2"/>
            </w:rPr>
            <w:t>[Type your address]</w:t>
          </w:r>
        </w:p>
      </w:docPartBody>
    </w:docPart>
    <w:docPart>
      <w:docPartPr>
        <w:name w:val="0B66E8242E604B30A8FF535E95A42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6F2DD-962D-44D6-9AB8-9AD7C3037BCA}"/>
      </w:docPartPr>
      <w:docPartBody>
        <w:p w:rsidR="00000000" w:rsidRDefault="00000000">
          <w:pPr>
            <w:pStyle w:val="0B66E8242E604B30A8FF535E95A42381"/>
          </w:pPr>
          <w:r>
            <w:rPr>
              <w:rStyle w:val="PlaceholderText"/>
              <w:color w:val="1F497D" w:themeColor="text2"/>
            </w:rPr>
            <w:t>[Type your phone number]</w:t>
          </w:r>
        </w:p>
      </w:docPartBody>
    </w:docPart>
    <w:docPart>
      <w:docPartPr>
        <w:name w:val="E9738908D12A4C7B82F0FD3F11E11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F267B-E285-4B51-861B-27AC822E7DA2}"/>
      </w:docPartPr>
      <w:docPartBody>
        <w:p w:rsidR="00000000" w:rsidRDefault="00000000">
          <w:pPr>
            <w:pStyle w:val="E9738908D12A4C7B82F0FD3F11E11204"/>
          </w:pPr>
          <w:r>
            <w:rPr>
              <w:rStyle w:val="PlaceholderText"/>
              <w:color w:val="1F497D" w:themeColor="text2"/>
            </w:rPr>
            <w:t>[Type your website]</w:t>
          </w:r>
        </w:p>
      </w:docPartBody>
    </w:docPart>
    <w:docPart>
      <w:docPartPr>
        <w:name w:val="C3F58AB8CCDC4100A16D881D795372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65F936-BADB-412C-B0C2-C8E769FD3A17}"/>
      </w:docPartPr>
      <w:docPartBody>
        <w:p w:rsidR="00000000" w:rsidRDefault="00000000">
          <w:pPr>
            <w:pStyle w:val="C3F58AB8CCDC4100A16D881D79537281"/>
          </w:pPr>
          <w:r>
            <w:t>[Type Your Name]</w:t>
          </w:r>
        </w:p>
      </w:docPartBody>
    </w:docPart>
    <w:docPart>
      <w:docPartPr>
        <w:name w:val="235B8FC26FF748BBA809A52BED3B2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1C25C-3E84-4146-9BE3-E6284AE51964}"/>
      </w:docPartPr>
      <w:docPartBody>
        <w:p w:rsidR="00000000" w:rsidRDefault="00000000">
          <w:pPr>
            <w:pStyle w:val="235B8FC26FF748BBA809A52BED3B2728"/>
          </w:pPr>
          <w:r>
            <w:rPr>
              <w:color w:val="1F497D" w:themeColor="text2"/>
            </w:rPr>
            <w:t>[Type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altName w:val="MS PMincho"/>
    <w:charset w:val="00"/>
    <w:family w:val="roman"/>
    <w:pitch w:val="variable"/>
    <w:sig w:usb0="00000001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customStyle="1" w:styleId="9629B20E121B419D946B5FA2BB781615">
    <w:name w:val="9629B20E121B419D946B5FA2BB781615"/>
  </w:style>
  <w:style w:type="paragraph" w:customStyle="1" w:styleId="EFC62783A9E04FB0A6FC1936AC3FE990">
    <w:name w:val="EFC62783A9E04FB0A6FC1936AC3FE990"/>
  </w:style>
  <w:style w:type="paragraph" w:customStyle="1" w:styleId="4992041025634BA68C33A59A87B8E122">
    <w:name w:val="4992041025634BA68C33A59A87B8E122"/>
  </w:style>
  <w:style w:type="paragraph" w:customStyle="1" w:styleId="0B66E8242E604B30A8FF535E95A42381">
    <w:name w:val="0B66E8242E604B30A8FF535E95A42381"/>
  </w:style>
  <w:style w:type="paragraph" w:customStyle="1" w:styleId="E9738908D12A4C7B82F0FD3F11E11204">
    <w:name w:val="E9738908D12A4C7B82F0FD3F11E11204"/>
  </w:style>
  <w:style w:type="paragraph" w:customStyle="1" w:styleId="1931EC9419BB4484B43F4FF36D9A430B">
    <w:name w:val="1931EC9419BB4484B43F4FF36D9A430B"/>
  </w:style>
  <w:style w:type="character" w:styleId="IntenseEmphasis">
    <w:name w:val="Intense Emphasis"/>
    <w:aliases w:val="Subsection Intense Emphasis"/>
    <w:uiPriority w:val="21"/>
    <w:qFormat/>
  </w:style>
  <w:style w:type="paragraph" w:customStyle="1" w:styleId="49C2ACB8A11C4CCF98B5F4722401EC3C">
    <w:name w:val="49C2ACB8A11C4CCF98B5F4722401EC3C"/>
  </w:style>
  <w:style w:type="paragraph" w:customStyle="1" w:styleId="8505F2B0484F43C6AEA788894DB4CCE4">
    <w:name w:val="8505F2B0484F43C6AEA788894DB4CCE4"/>
  </w:style>
  <w:style w:type="paragraph" w:customStyle="1" w:styleId="C77ED0D6C58641D9AA0C341DFBEB2C55">
    <w:name w:val="C77ED0D6C58641D9AA0C341DFBEB2C55"/>
  </w:style>
  <w:style w:type="paragraph" w:customStyle="1" w:styleId="AB3F6332F1BE4B7C83F47213CB9A5674">
    <w:name w:val="AB3F6332F1BE4B7C83F47213CB9A5674"/>
  </w:style>
  <w:style w:type="paragraph" w:customStyle="1" w:styleId="8C5D51F1062C41D9A6FF1BD1F04B5771">
    <w:name w:val="8C5D51F1062C41D9A6FF1BD1F04B5771"/>
  </w:style>
  <w:style w:type="paragraph" w:customStyle="1" w:styleId="9BA8AC05D152464299A59D764B61B888">
    <w:name w:val="9BA8AC05D152464299A59D764B61B888"/>
  </w:style>
  <w:style w:type="paragraph" w:customStyle="1" w:styleId="EE18CE5A97414F9D9AE4C304788F3764">
    <w:name w:val="EE18CE5A97414F9D9AE4C304788F3764"/>
  </w:style>
  <w:style w:type="paragraph" w:customStyle="1" w:styleId="29E69CC42B3F4C2F89BFB5E148CAB82D">
    <w:name w:val="29E69CC42B3F4C2F89BFB5E148CAB82D"/>
  </w:style>
  <w:style w:type="paragraph" w:customStyle="1" w:styleId="1DBBB17D9B714EF0BF531DD88D1B2188">
    <w:name w:val="1DBBB17D9B714EF0BF531DD88D1B2188"/>
  </w:style>
  <w:style w:type="paragraph" w:customStyle="1" w:styleId="41093C4F66DE46F3B5A4CCD6AC6BDBCA">
    <w:name w:val="41093C4F66DE46F3B5A4CCD6AC6BDBCA"/>
  </w:style>
  <w:style w:type="paragraph" w:customStyle="1" w:styleId="BE7E806621054990A712F40AD9BF2ED6">
    <w:name w:val="BE7E806621054990A712F40AD9BF2ED6"/>
  </w:style>
  <w:style w:type="paragraph" w:customStyle="1" w:styleId="C3F58AB8CCDC4100A16D881D79537281">
    <w:name w:val="C3F58AB8CCDC4100A16D881D79537281"/>
  </w:style>
  <w:style w:type="paragraph" w:customStyle="1" w:styleId="235B8FC26FF748BBA809A52BED3B2728">
    <w:name w:val="235B8FC26FF748BBA809A52BED3B272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customStyle="1" w:styleId="9629B20E121B419D946B5FA2BB781615">
    <w:name w:val="9629B20E121B419D946B5FA2BB781615"/>
  </w:style>
  <w:style w:type="paragraph" w:customStyle="1" w:styleId="EFC62783A9E04FB0A6FC1936AC3FE990">
    <w:name w:val="EFC62783A9E04FB0A6FC1936AC3FE990"/>
  </w:style>
  <w:style w:type="paragraph" w:customStyle="1" w:styleId="4992041025634BA68C33A59A87B8E122">
    <w:name w:val="4992041025634BA68C33A59A87B8E122"/>
  </w:style>
  <w:style w:type="paragraph" w:customStyle="1" w:styleId="0B66E8242E604B30A8FF535E95A42381">
    <w:name w:val="0B66E8242E604B30A8FF535E95A42381"/>
  </w:style>
  <w:style w:type="paragraph" w:customStyle="1" w:styleId="E9738908D12A4C7B82F0FD3F11E11204">
    <w:name w:val="E9738908D12A4C7B82F0FD3F11E11204"/>
  </w:style>
  <w:style w:type="paragraph" w:customStyle="1" w:styleId="1931EC9419BB4484B43F4FF36D9A430B">
    <w:name w:val="1931EC9419BB4484B43F4FF36D9A430B"/>
  </w:style>
  <w:style w:type="character" w:styleId="IntenseEmphasis">
    <w:name w:val="Intense Emphasis"/>
    <w:aliases w:val="Subsection Intense Emphasis"/>
    <w:uiPriority w:val="21"/>
    <w:qFormat/>
  </w:style>
  <w:style w:type="paragraph" w:customStyle="1" w:styleId="49C2ACB8A11C4CCF98B5F4722401EC3C">
    <w:name w:val="49C2ACB8A11C4CCF98B5F4722401EC3C"/>
  </w:style>
  <w:style w:type="paragraph" w:customStyle="1" w:styleId="8505F2B0484F43C6AEA788894DB4CCE4">
    <w:name w:val="8505F2B0484F43C6AEA788894DB4CCE4"/>
  </w:style>
  <w:style w:type="paragraph" w:customStyle="1" w:styleId="C77ED0D6C58641D9AA0C341DFBEB2C55">
    <w:name w:val="C77ED0D6C58641D9AA0C341DFBEB2C55"/>
  </w:style>
  <w:style w:type="paragraph" w:customStyle="1" w:styleId="AB3F6332F1BE4B7C83F47213CB9A5674">
    <w:name w:val="AB3F6332F1BE4B7C83F47213CB9A5674"/>
  </w:style>
  <w:style w:type="paragraph" w:customStyle="1" w:styleId="8C5D51F1062C41D9A6FF1BD1F04B5771">
    <w:name w:val="8C5D51F1062C41D9A6FF1BD1F04B5771"/>
  </w:style>
  <w:style w:type="paragraph" w:customStyle="1" w:styleId="9BA8AC05D152464299A59D764B61B888">
    <w:name w:val="9BA8AC05D152464299A59D764B61B888"/>
  </w:style>
  <w:style w:type="paragraph" w:customStyle="1" w:styleId="EE18CE5A97414F9D9AE4C304788F3764">
    <w:name w:val="EE18CE5A97414F9D9AE4C304788F3764"/>
  </w:style>
  <w:style w:type="paragraph" w:customStyle="1" w:styleId="29E69CC42B3F4C2F89BFB5E148CAB82D">
    <w:name w:val="29E69CC42B3F4C2F89BFB5E148CAB82D"/>
  </w:style>
  <w:style w:type="paragraph" w:customStyle="1" w:styleId="1DBBB17D9B714EF0BF531DD88D1B2188">
    <w:name w:val="1DBBB17D9B714EF0BF531DD88D1B2188"/>
  </w:style>
  <w:style w:type="paragraph" w:customStyle="1" w:styleId="41093C4F66DE46F3B5A4CCD6AC6BDBCA">
    <w:name w:val="41093C4F66DE46F3B5A4CCD6AC6BDBCA"/>
  </w:style>
  <w:style w:type="paragraph" w:customStyle="1" w:styleId="BE7E806621054990A712F40AD9BF2ED6">
    <w:name w:val="BE7E806621054990A712F40AD9BF2ED6"/>
  </w:style>
  <w:style w:type="paragraph" w:customStyle="1" w:styleId="C3F58AB8CCDC4100A16D881D79537281">
    <w:name w:val="C3F58AB8CCDC4100A16D881D79537281"/>
  </w:style>
  <w:style w:type="paragraph" w:customStyle="1" w:styleId="235B8FC26FF748BBA809A52BED3B2728">
    <w:name w:val="235B8FC26FF748BBA809A52BED3B27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>5721 Linwood, Detroit, Michigan 48208</CompanyAddress>
  <CompanyPhone>313-338-3701 Home</CompanyPhone>
  <CompanyFax/>
  <CompanyEmail>Trbelcher@yahoo.com</CompanyEmail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6AAFF402-38C9-46BD-8FD1-8A95ED6E0DF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17121E-5613-44BB-89A5-F8700E3C6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BlackTieResume</Template>
  <TotalTime>18</TotalTime>
  <Pages>2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Tamika</dc:creator>
  <cp:lastModifiedBy>Tamika</cp:lastModifiedBy>
  <cp:revision>3</cp:revision>
  <dcterms:created xsi:type="dcterms:W3CDTF">2014-05-08T01:32:00Z</dcterms:created>
  <dcterms:modified xsi:type="dcterms:W3CDTF">2014-05-08T01:49:00Z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TC018408439991</vt:lpwstr>
  </property>
</Properties>
</file>