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414" w:rsidRDefault="001E4691" w:rsidP="00D40414">
      <w:pPr>
        <w:pStyle w:val="NoSpacing"/>
      </w:pPr>
      <w:sdt>
        <w:sdtPr>
          <w:rPr>
            <w:color w:val="auto"/>
          </w:rPr>
          <w:alias w:val="Resume Name"/>
          <w:tag w:val="Resume Name"/>
          <w:id w:val="986285798"/>
          <w:placeholder>
            <w:docPart w:val="FAAEA38500CC4E7AA7AE1E840E83D7D2"/>
          </w:placeholder>
          <w:docPartList>
            <w:docPartGallery w:val="Quick Parts"/>
            <w:docPartCategory w:val=" Resume Name"/>
          </w:docPartList>
        </w:sdtPr>
        <w:sdtEndPr>
          <w:rPr>
            <w:color w:val="404040" w:themeColor="text1" w:themeTint="BF"/>
          </w:rPr>
        </w:sdtEndPr>
        <w:sdtContent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0" wp14:anchorId="57A0A667" wp14:editId="491C97DB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1988820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Straight Connector 1" o:spid="_x0000_s1026" style="position:absolute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548640" distL="114300" distR="114300" simplePos="0" relativeHeight="251659264" behindDoc="0" locked="0" layoutInCell="1" allowOverlap="1" wp14:anchorId="68FA8F9D" wp14:editId="6F6458D1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7in;height:102.6pt;z-index:251659264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Rl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Y4QklNBAwA&#10;AAAAHeYAAAABAAAAoAAAAHgAAAHgAADhAAAAHcoAGAAB/9j/4AAQSkZJRgABAgAASABIAAD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GzL7vwAAAABGU3RzVmxMcwAAAAFPYmpjAAAAAQAAAAAAAG51bGwAAAAE&#10;AAAAAEZzSURsb25nAAAAAAAAAABBRnJtbG9uZwAAAAAAAAAARnNGclZsTHMAAAABbG9uZxsy+78A&#10;AAAATENudGxvbmcAAAAAAAA4QklNUm9sbAAAAAgAAAAAAAAAADhCSU0PoQAAAAAAHG1mcmkAAAAC&#10;AAAAEAAAAAEAAAAAAAAAAQAAAAA4QklNBAYAAAAAAAcACAAAAAEBAP/hOrF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ktMDQtMzBUMDc6Mzk6MzMtMDc6MDA8&#10;L3hhcDpDcmVhdGVEYXRlPgogICAgICAgICA8eGFwOk1vZGlmeURhdGU+MjAwOS0wNC0zMFQwNzoz&#10;OTozMy0wNzowMDwveGFwOk1vZGlmeURhdGU+CiAgICAgICAgIDx4YXA6TWV0YWRhdGFEYXRlPjIw&#10;MDktMDQtMzBUMDc6Mzk6MzMtMDc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x&#10;NTAwMDAwLzEwMDAwPC90aWZmOlhSZXNvbHV0aW9uPgogICAgICAgICA8dGlmZjpZUmVzb2x1dGlv&#10;bj4xNT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" stroked="f" strokeweight="1.5pt">
                    <v:fill r:id="rId13" o:title="" recolor="t" rotate="t" type="tile"/>
                    <v:imagedata recolortarget="white [3057]"/>
                    <w10:wrap type="topAndBottom"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274320" distL="457200" distR="457200" simplePos="0" relativeHeight="251661312" behindDoc="0" locked="0" layoutInCell="1" allowOverlap="1" wp14:anchorId="77B04182" wp14:editId="3FCE1488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12000</wp14:pctPosVOffset>
                        </wp:positionV>
                      </mc:Choice>
                      <mc:Fallback>
                        <wp:positionV relativeFrom="page">
                          <wp:posOffset>1727835</wp:posOffset>
                        </wp:positionV>
                      </mc:Fallback>
                    </mc:AlternateContent>
                    <wp:extent cx="2729865" cy="541020"/>
                    <wp:effectExtent l="19050" t="19050" r="23495" b="19685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E85324" w:rsidRDefault="00D40414" w:rsidP="00D40414">
                                <w:pPr>
                                  <w:pStyle w:val="PersonalName"/>
                                  <w:jc w:val="both"/>
                                </w:pPr>
                                <w:r w:rsidRPr="00D40414">
                                  <w:t>Sherrie Bryant</w:t>
                                </w:r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left:0;text-align:left;margin-left:0;margin-top:0;width:214.95pt;height:42.6pt;z-index:251661312;visibility:visible;mso-wrap-style:non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E85324" w:rsidRDefault="00D40414" w:rsidP="00D40414">
                          <w:pPr>
                            <w:pStyle w:val="PersonalName"/>
                            <w:jc w:val="both"/>
                          </w:pPr>
                          <w:r w:rsidRPr="00D40414">
                            <w:t>Sherrie Bryant</w:t>
                          </w:r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</w:sdtContent>
      </w:sdt>
      <w:r w:rsidR="00D40414">
        <w:t>1006 Skylark Road</w:t>
      </w:r>
    </w:p>
    <w:p w:rsidR="00D40414" w:rsidRDefault="00D40414" w:rsidP="00D40414">
      <w:pPr>
        <w:pStyle w:val="NoSpacing"/>
      </w:pPr>
      <w:r>
        <w:t>Pasadena, Texas</w:t>
      </w:r>
    </w:p>
    <w:p w:rsidR="00D40414" w:rsidRDefault="00D40414" w:rsidP="00D40414">
      <w:pPr>
        <w:pStyle w:val="NoSpacing"/>
      </w:pPr>
      <w:r>
        <w:t>832-647-4106</w:t>
      </w:r>
    </w:p>
    <w:p w:rsidR="00D40414" w:rsidRDefault="00D40414" w:rsidP="00D40414">
      <w:pPr>
        <w:pStyle w:val="NoSpacing"/>
      </w:pPr>
    </w:p>
    <w:p w:rsidR="00E85324" w:rsidRPr="00D40414" w:rsidRDefault="00D40414" w:rsidP="00D40414">
      <w:pPr>
        <w:pStyle w:val="NoSpacing"/>
        <w:rPr>
          <w:color w:val="46464A" w:themeColor="text2"/>
        </w:rPr>
      </w:pPr>
      <w:r>
        <w:t>shrbr07@gmail.com</w:t>
      </w:r>
    </w:p>
    <w:p w:rsidR="00E85324" w:rsidRDefault="001E4691">
      <w:pPr>
        <w:pStyle w:val="SectionHeading"/>
        <w:rPr>
          <w:color w:val="343437" w:themeColor="text2" w:themeShade="BF"/>
        </w:rPr>
      </w:pPr>
      <w:r>
        <w:rPr>
          <w:color w:val="343437" w:themeColor="text2" w:themeShade="BF"/>
        </w:rPr>
        <w:t>Objectives</w:t>
      </w:r>
    </w:p>
    <w:p w:rsidR="00E85324" w:rsidRDefault="00D40414">
      <w:pPr>
        <w:rPr>
          <w:color w:val="000000"/>
        </w:rPr>
      </w:pPr>
      <w:r w:rsidRPr="00D40414">
        <w:t>My goal is to collaborate with the team at a company and further enhance the company's success and reputation. </w:t>
      </w:r>
      <w:r>
        <w:t>I am se</w:t>
      </w:r>
      <w:r w:rsidRPr="00D40414">
        <w:t>eking a fulfilling position in the Chemical industry that offers growth opportunities and allows me to utilize my leadership skills and experience. Seeking position as Chemist/ Lab Tech as well as be able to secure a career in which the corporate culture and policies of a company allow me to use my experience and knowledge in Chemistry. Finally,</w:t>
      </w:r>
      <w:r>
        <w:t xml:space="preserve"> I would like</w:t>
      </w:r>
      <w:r w:rsidRPr="00D40414">
        <w:t xml:space="preserve"> to seek challenging assignment and responsibility, with an opportunity for growth and career advancement as successful achievements. </w:t>
      </w:r>
    </w:p>
    <w:p w:rsidR="00E85324" w:rsidRDefault="001E4691">
      <w:pPr>
        <w:pStyle w:val="SectionHeading"/>
        <w:rPr>
          <w:color w:val="343437" w:themeColor="text2" w:themeShade="BF"/>
        </w:rPr>
      </w:pPr>
      <w:r>
        <w:rPr>
          <w:color w:val="343437" w:themeColor="text2" w:themeShade="BF"/>
        </w:rPr>
        <w:t>Education</w:t>
      </w:r>
    </w:p>
    <w:p w:rsidR="00E85324" w:rsidRDefault="00D40414">
      <w:pPr>
        <w:pStyle w:val="Subsection"/>
      </w:pPr>
      <w:r>
        <w:t>San Jacinto Community College- Central Campus</w:t>
      </w:r>
    </w:p>
    <w:p w:rsidR="00E85324" w:rsidRDefault="00D40414">
      <w:pPr>
        <w:spacing w:after="0"/>
        <w:rPr>
          <w:rStyle w:val="IntenseEmphasis"/>
        </w:rPr>
      </w:pPr>
      <w:r>
        <w:t>May 2014</w:t>
      </w:r>
      <w:r w:rsidR="001E4691">
        <w:t xml:space="preserve"> </w:t>
      </w:r>
      <w:r>
        <w:t xml:space="preserve"> </w:t>
      </w:r>
      <w:r w:rsidR="001E4691">
        <w:t xml:space="preserve"> </w:t>
      </w:r>
      <w:r>
        <w:t>Associates of Arts- Chemistry</w:t>
      </w:r>
    </w:p>
    <w:p w:rsidR="00E85324" w:rsidRDefault="00D40414">
      <w:pPr>
        <w:pStyle w:val="ListParagraph"/>
        <w:numPr>
          <w:ilvl w:val="0"/>
          <w:numId w:val="4"/>
        </w:numPr>
        <w:ind w:left="180" w:hanging="144"/>
      </w:pPr>
      <w:r>
        <w:t>2.43 GPA</w:t>
      </w:r>
    </w:p>
    <w:p w:rsidR="00E85324" w:rsidRDefault="001E4691">
      <w:pPr>
        <w:pStyle w:val="SectionHeading"/>
        <w:rPr>
          <w:color w:val="343437" w:themeColor="text2" w:themeShade="BF"/>
        </w:rPr>
      </w:pPr>
      <w:r>
        <w:rPr>
          <w:color w:val="343437" w:themeColor="text2" w:themeShade="BF"/>
        </w:rPr>
        <w:t>Experience</w:t>
      </w:r>
    </w:p>
    <w:p w:rsidR="00D40414" w:rsidRDefault="00D40414" w:rsidP="00D40414">
      <w:pPr>
        <w:ind w:left="360"/>
      </w:pPr>
      <w:r>
        <w:t>Sharon and Cindy's Pub-</w:t>
      </w:r>
      <w:r>
        <w:t>Bartender</w:t>
      </w:r>
    </w:p>
    <w:p w:rsidR="00D40414" w:rsidRDefault="00D40414" w:rsidP="00D40414">
      <w:r>
        <w:t>South Houston, Texas</w:t>
      </w:r>
    </w:p>
    <w:p w:rsidR="00D40414" w:rsidRDefault="00D40414" w:rsidP="00D40414">
      <w:r>
        <w:t>March 2014 – Present</w:t>
      </w:r>
    </w:p>
    <w:p w:rsidR="00E85324" w:rsidRDefault="00D40414" w:rsidP="00D40414">
      <w:proofErr w:type="gramStart"/>
      <w:r>
        <w:t>Delivered exceptional service by greeting and serving customers in a timely, friendly manner.</w:t>
      </w:r>
      <w:proofErr w:type="gramEnd"/>
      <w:r>
        <w:t> </w:t>
      </w:r>
      <w:proofErr w:type="gramStart"/>
      <w:r>
        <w:t>Increased sales by 50% over 6 month period.</w:t>
      </w:r>
      <w:proofErr w:type="gramEnd"/>
      <w:r>
        <w:t> </w:t>
      </w:r>
      <w:proofErr w:type="gramStart"/>
      <w:r>
        <w:t>Managed closing duties, including restocking items and reconciliation of the cash drawer.</w:t>
      </w:r>
      <w:proofErr w:type="gramEnd"/>
      <w:r>
        <w:t> </w:t>
      </w:r>
    </w:p>
    <w:p w:rsidR="00D40414" w:rsidRDefault="00D40414" w:rsidP="00D40414">
      <w:proofErr w:type="spellStart"/>
      <w:r>
        <w:t>Wingz</w:t>
      </w:r>
      <w:proofErr w:type="spellEnd"/>
      <w:r>
        <w:t>-n-More</w:t>
      </w:r>
    </w:p>
    <w:p w:rsidR="00D40414" w:rsidRDefault="00D40414" w:rsidP="00D40414">
      <w:r>
        <w:t>Server/Bartender</w:t>
      </w:r>
    </w:p>
    <w:p w:rsidR="00D40414" w:rsidRDefault="00D40414" w:rsidP="00D40414">
      <w:r>
        <w:t>Pearland, Texas</w:t>
      </w:r>
    </w:p>
    <w:p w:rsidR="00D40414" w:rsidRDefault="00D40414" w:rsidP="00D40414">
      <w:r>
        <w:t>August 2012 – February 2013</w:t>
      </w:r>
    </w:p>
    <w:p w:rsidR="00D40414" w:rsidRDefault="00D40414" w:rsidP="00D40414"/>
    <w:p w:rsidR="00D40414" w:rsidRDefault="00D40414" w:rsidP="00D40414">
      <w:proofErr w:type="gramStart"/>
      <w:r>
        <w:lastRenderedPageBreak/>
        <w:t>Collaborated with other team members on special projects and events.</w:t>
      </w:r>
      <w:proofErr w:type="gramEnd"/>
      <w:r>
        <w:t xml:space="preserve"> </w:t>
      </w:r>
      <w:proofErr w:type="gramStart"/>
      <w:r>
        <w:t>Delivered exceptional service by greeting and serving customers in a timely, friendly manner.</w:t>
      </w:r>
      <w:proofErr w:type="gramEnd"/>
      <w:r>
        <w:t> </w:t>
      </w:r>
      <w:proofErr w:type="gramStart"/>
      <w:r>
        <w:t>Managed closing duties, including restocking items and reconciliation of the cash drawer.</w:t>
      </w:r>
      <w:proofErr w:type="gramEnd"/>
      <w:r>
        <w:t> </w:t>
      </w:r>
    </w:p>
    <w:p w:rsidR="00D40414" w:rsidRDefault="00D40414" w:rsidP="00D40414"/>
    <w:p w:rsidR="00D40414" w:rsidRDefault="00D40414" w:rsidP="00D40414">
      <w:r>
        <w:t>VFW Post 7019</w:t>
      </w:r>
    </w:p>
    <w:p w:rsidR="00D40414" w:rsidRDefault="00D40414" w:rsidP="00D40414">
      <w:r>
        <w:t>Bartender/ Customer Service</w:t>
      </w:r>
    </w:p>
    <w:p w:rsidR="00D40414" w:rsidRDefault="00D40414" w:rsidP="00D40414">
      <w:r>
        <w:t>Pearland, Texas</w:t>
      </w:r>
    </w:p>
    <w:p w:rsidR="00D40414" w:rsidRDefault="00D40414" w:rsidP="00D40414">
      <w:r>
        <w:t>September 2011 – November 2011</w:t>
      </w:r>
    </w:p>
    <w:p w:rsidR="00D40414" w:rsidRDefault="00D40414" w:rsidP="00D40414"/>
    <w:p w:rsidR="00D40414" w:rsidRDefault="00D40414" w:rsidP="00D40414">
      <w:proofErr w:type="gramStart"/>
      <w:r>
        <w:t>Delivered exceptional service by greeting and serving customers in a timely, friendly manner.</w:t>
      </w:r>
      <w:proofErr w:type="gramEnd"/>
      <w:r>
        <w:t xml:space="preserve"> </w:t>
      </w:r>
      <w:proofErr w:type="gramStart"/>
      <w:r>
        <w:t>Fielded an average of 20 customer service calls per day.</w:t>
      </w:r>
      <w:proofErr w:type="gramEnd"/>
      <w:r>
        <w:t> Handled and distributed all incoming and outgoing mail. </w:t>
      </w:r>
      <w:proofErr w:type="gramStart"/>
      <w:r>
        <w:t>Managed closing duties, including restocking items and reconciliation of the cash drawer.</w:t>
      </w:r>
      <w:proofErr w:type="gramEnd"/>
      <w:r>
        <w:t> </w:t>
      </w:r>
    </w:p>
    <w:p w:rsidR="00D40414" w:rsidRDefault="00D40414">
      <w:pPr>
        <w:pStyle w:val="SectionHeading"/>
        <w:rPr>
          <w:color w:val="343437" w:themeColor="text2" w:themeShade="BF"/>
        </w:rPr>
      </w:pPr>
    </w:p>
    <w:p w:rsidR="00E85324" w:rsidRDefault="001E4691">
      <w:pPr>
        <w:pStyle w:val="SectionHeading"/>
        <w:rPr>
          <w:color w:val="343437" w:themeColor="text2" w:themeShade="BF"/>
        </w:rPr>
      </w:pPr>
      <w:r>
        <w:rPr>
          <w:color w:val="343437" w:themeColor="text2" w:themeShade="BF"/>
        </w:rPr>
        <w:t>Skills</w:t>
      </w:r>
    </w:p>
    <w:p w:rsidR="00D40414" w:rsidRDefault="00D40414" w:rsidP="00D40414">
      <w:pPr>
        <w:pStyle w:val="ListParagraph"/>
        <w:numPr>
          <w:ilvl w:val="0"/>
          <w:numId w:val="5"/>
        </w:numPr>
      </w:pPr>
      <w:r>
        <w:t>Cash Handling: Advanced</w:t>
      </w:r>
    </w:p>
    <w:p w:rsidR="00D40414" w:rsidRDefault="00D40414" w:rsidP="00D40414">
      <w:pPr>
        <w:pStyle w:val="ListParagraph"/>
        <w:numPr>
          <w:ilvl w:val="0"/>
          <w:numId w:val="5"/>
        </w:numPr>
      </w:pPr>
      <w:r>
        <w:t>Liquid Measuring: Advanced</w:t>
      </w:r>
    </w:p>
    <w:p w:rsidR="00D40414" w:rsidRDefault="00D40414" w:rsidP="00D40414">
      <w:pPr>
        <w:pStyle w:val="ListParagraph"/>
        <w:numPr>
          <w:ilvl w:val="0"/>
          <w:numId w:val="5"/>
        </w:numPr>
      </w:pPr>
      <w:r>
        <w:t>Organizational Skills: Expert</w:t>
      </w:r>
    </w:p>
    <w:p w:rsidR="00E85324" w:rsidRDefault="00D40414" w:rsidP="00D40414">
      <w:pPr>
        <w:pStyle w:val="ListParagraph"/>
        <w:numPr>
          <w:ilvl w:val="0"/>
          <w:numId w:val="5"/>
        </w:numPr>
      </w:pPr>
      <w:r>
        <w:t>Microsoft Software: Expert</w:t>
      </w:r>
      <w:bookmarkStart w:id="0" w:name="_GoBack"/>
      <w:bookmarkEnd w:id="0"/>
    </w:p>
    <w:sectPr w:rsidR="00E85324">
      <w:headerReference w:type="default" r:id="rId14"/>
      <w:footerReference w:type="default" r:id="rId15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691" w:rsidRDefault="001E4691">
      <w:pPr>
        <w:spacing w:after="0" w:line="240" w:lineRule="auto"/>
      </w:pPr>
      <w:r>
        <w:separator/>
      </w:r>
    </w:p>
  </w:endnote>
  <w:endnote w:type="continuationSeparator" w:id="0">
    <w:p w:rsidR="001E4691" w:rsidRDefault="001E4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324" w:rsidRDefault="001E4691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 xml:space="preserve"> PAGE   \* MERGEFORMAT </w:instrText>
    </w:r>
    <w:r>
      <w:rPr>
        <w:sz w:val="20"/>
        <w14:numForm w14:val="oldStyle"/>
      </w:rPr>
      <w:fldChar w:fldCharType="separate"/>
    </w:r>
    <w:r w:rsidR="00D40414">
      <w:rPr>
        <w:noProof/>
        <w:sz w:val="20"/>
        <w14:numForm w14:val="oldStyle"/>
      </w:rPr>
      <w:t>2</w:t>
    </w:r>
    <w:r>
      <w:rPr>
        <w:noProof/>
        <w:sz w:val="20"/>
        <w14:numForm w14:val="oldStyle"/>
      </w:rPr>
      <w:fldChar w:fldCharType="end"/>
    </w:r>
  </w:p>
  <w:p w:rsidR="00E85324" w:rsidRDefault="001E4691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editId="1B092D34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691" w:rsidRDefault="001E4691">
      <w:pPr>
        <w:spacing w:after="0" w:line="240" w:lineRule="auto"/>
      </w:pPr>
      <w:r>
        <w:separator/>
      </w:r>
    </w:p>
  </w:footnote>
  <w:footnote w:type="continuationSeparator" w:id="0">
    <w:p w:rsidR="001E4691" w:rsidRDefault="001E4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324" w:rsidRDefault="001E4691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25231F1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hor"/>
                            <w:id w:val="15524260"/>
                            <w:placeholder>
                              <w:docPart w:val="ED942E7F9EB845EDB778BF1456FFB46F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E85324" w:rsidRDefault="00D40414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Sherrie1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hor"/>
                      <w:id w:val="15524260"/>
                      <w:placeholder>
                        <w:docPart w:val="ED942E7F9EB845EDB778BF1456FFB46F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E85324" w:rsidRDefault="00D40414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Sherrie1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4F6B879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1293495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B07FD"/>
    <w:multiLevelType w:val="hybridMultilevel"/>
    <w:tmpl w:val="0EBCBEF0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414"/>
    <w:rsid w:val="001E4691"/>
    <w:rsid w:val="00D40414"/>
    <w:rsid w:val="00E85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color w:val="343437" w:themeColor="text2" w:themeShade="BF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color w:val="343437" w:themeColor="text2" w:themeShade="BF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errie1\AppData\Roaming\Microsoft\Templates\BlackTie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AAEA38500CC4E7AA7AE1E840E83D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D8D3C-1373-468A-AA3C-B598DAB2595E}"/>
      </w:docPartPr>
      <w:docPartBody>
        <w:p w:rsidR="00000000" w:rsidRDefault="00BA10E0">
          <w:pPr>
            <w:pStyle w:val="FAAEA38500CC4E7AA7AE1E840E83D7D2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ED942E7F9EB845EDB778BF1456FFB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E10DF-D695-4513-BB17-3266665593A9}"/>
      </w:docPartPr>
      <w:docPartBody>
        <w:p w:rsidR="00000000" w:rsidRDefault="00BA10E0">
          <w:pPr>
            <w:pStyle w:val="ED942E7F9EB845EDB778BF1456FFB46F"/>
          </w:pPr>
          <w:r>
            <w:rPr>
              <w:color w:val="1F497D" w:themeColor="text2"/>
            </w:rPr>
            <w:t>[T</w:t>
          </w:r>
          <w:r>
            <w:rPr>
              <w:color w:val="1F497D" w:themeColor="text2"/>
            </w:rPr>
            <w:t>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0E0"/>
    <w:rsid w:val="00BA1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FAAEA38500CC4E7AA7AE1E840E83D7D2">
    <w:name w:val="FAAEA38500CC4E7AA7AE1E840E83D7D2"/>
  </w:style>
  <w:style w:type="paragraph" w:customStyle="1" w:styleId="ED2566131A6148739AE43AA9A8777441">
    <w:name w:val="ED2566131A6148739AE43AA9A8777441"/>
  </w:style>
  <w:style w:type="paragraph" w:customStyle="1" w:styleId="D8E23613939342ACAB3594821798DFDB">
    <w:name w:val="D8E23613939342ACAB3594821798DFDB"/>
  </w:style>
  <w:style w:type="paragraph" w:customStyle="1" w:styleId="233DA5144CCE45839D5BFBDAAE902575">
    <w:name w:val="233DA5144CCE45839D5BFBDAAE902575"/>
  </w:style>
  <w:style w:type="paragraph" w:customStyle="1" w:styleId="CAE33742546C4B8A90B186E9E2939245">
    <w:name w:val="CAE33742546C4B8A90B186E9E2939245"/>
  </w:style>
  <w:style w:type="paragraph" w:customStyle="1" w:styleId="F563BDCFFE8B48BD95F30605736AB849">
    <w:name w:val="F563BDCFFE8B48BD95F30605736AB849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992F8341BB224955B6E19B73A0767194">
    <w:name w:val="992F8341BB224955B6E19B73A0767194"/>
  </w:style>
  <w:style w:type="paragraph" w:customStyle="1" w:styleId="6648F61BF58D4BD59DA2591913376A3B">
    <w:name w:val="6648F61BF58D4BD59DA2591913376A3B"/>
  </w:style>
  <w:style w:type="paragraph" w:customStyle="1" w:styleId="BBED7880A4334CCBB20F75C9033F3EA0">
    <w:name w:val="BBED7880A4334CCBB20F75C9033F3EA0"/>
  </w:style>
  <w:style w:type="paragraph" w:customStyle="1" w:styleId="1513E6BA64AF4F558BCFF9A3C7B6A87A">
    <w:name w:val="1513E6BA64AF4F558BCFF9A3C7B6A87A"/>
  </w:style>
  <w:style w:type="paragraph" w:customStyle="1" w:styleId="D9993C4DB51D4DB0A7BF1B42C2E49E2D">
    <w:name w:val="D9993C4DB51D4DB0A7BF1B42C2E49E2D"/>
  </w:style>
  <w:style w:type="paragraph" w:customStyle="1" w:styleId="8BD9ACF8CA6646FD88528E8F1DB1569E">
    <w:name w:val="8BD9ACF8CA6646FD88528E8F1DB1569E"/>
  </w:style>
  <w:style w:type="paragraph" w:customStyle="1" w:styleId="C87A9B399B8A4C51A36ED0E615247385">
    <w:name w:val="C87A9B399B8A4C51A36ED0E615247385"/>
  </w:style>
  <w:style w:type="paragraph" w:customStyle="1" w:styleId="3D01A6E24B214D829D493338BB13BCAE">
    <w:name w:val="3D01A6E24B214D829D493338BB13BCAE"/>
  </w:style>
  <w:style w:type="paragraph" w:customStyle="1" w:styleId="6C39EAE735334843854A485C8DADB4D5">
    <w:name w:val="6C39EAE735334843854A485C8DADB4D5"/>
  </w:style>
  <w:style w:type="paragraph" w:customStyle="1" w:styleId="BF14DD05D1FC4A3FBC7234BFD790F521">
    <w:name w:val="BF14DD05D1FC4A3FBC7234BFD790F521"/>
  </w:style>
  <w:style w:type="paragraph" w:customStyle="1" w:styleId="3B1C19AD3A744F4B8234DDEB8D1EE448">
    <w:name w:val="3B1C19AD3A744F4B8234DDEB8D1EE448"/>
  </w:style>
  <w:style w:type="paragraph" w:customStyle="1" w:styleId="4838197141AD4EC5BEE41BF67BDBB480">
    <w:name w:val="4838197141AD4EC5BEE41BF67BDBB480"/>
  </w:style>
  <w:style w:type="paragraph" w:customStyle="1" w:styleId="ED942E7F9EB845EDB778BF1456FFB46F">
    <w:name w:val="ED942E7F9EB845EDB778BF1456FFB46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FAAEA38500CC4E7AA7AE1E840E83D7D2">
    <w:name w:val="FAAEA38500CC4E7AA7AE1E840E83D7D2"/>
  </w:style>
  <w:style w:type="paragraph" w:customStyle="1" w:styleId="ED2566131A6148739AE43AA9A8777441">
    <w:name w:val="ED2566131A6148739AE43AA9A8777441"/>
  </w:style>
  <w:style w:type="paragraph" w:customStyle="1" w:styleId="D8E23613939342ACAB3594821798DFDB">
    <w:name w:val="D8E23613939342ACAB3594821798DFDB"/>
  </w:style>
  <w:style w:type="paragraph" w:customStyle="1" w:styleId="233DA5144CCE45839D5BFBDAAE902575">
    <w:name w:val="233DA5144CCE45839D5BFBDAAE902575"/>
  </w:style>
  <w:style w:type="paragraph" w:customStyle="1" w:styleId="CAE33742546C4B8A90B186E9E2939245">
    <w:name w:val="CAE33742546C4B8A90B186E9E2939245"/>
  </w:style>
  <w:style w:type="paragraph" w:customStyle="1" w:styleId="F563BDCFFE8B48BD95F30605736AB849">
    <w:name w:val="F563BDCFFE8B48BD95F30605736AB849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992F8341BB224955B6E19B73A0767194">
    <w:name w:val="992F8341BB224955B6E19B73A0767194"/>
  </w:style>
  <w:style w:type="paragraph" w:customStyle="1" w:styleId="6648F61BF58D4BD59DA2591913376A3B">
    <w:name w:val="6648F61BF58D4BD59DA2591913376A3B"/>
  </w:style>
  <w:style w:type="paragraph" w:customStyle="1" w:styleId="BBED7880A4334CCBB20F75C9033F3EA0">
    <w:name w:val="BBED7880A4334CCBB20F75C9033F3EA0"/>
  </w:style>
  <w:style w:type="paragraph" w:customStyle="1" w:styleId="1513E6BA64AF4F558BCFF9A3C7B6A87A">
    <w:name w:val="1513E6BA64AF4F558BCFF9A3C7B6A87A"/>
  </w:style>
  <w:style w:type="paragraph" w:customStyle="1" w:styleId="D9993C4DB51D4DB0A7BF1B42C2E49E2D">
    <w:name w:val="D9993C4DB51D4DB0A7BF1B42C2E49E2D"/>
  </w:style>
  <w:style w:type="paragraph" w:customStyle="1" w:styleId="8BD9ACF8CA6646FD88528E8F1DB1569E">
    <w:name w:val="8BD9ACF8CA6646FD88528E8F1DB1569E"/>
  </w:style>
  <w:style w:type="paragraph" w:customStyle="1" w:styleId="C87A9B399B8A4C51A36ED0E615247385">
    <w:name w:val="C87A9B399B8A4C51A36ED0E615247385"/>
  </w:style>
  <w:style w:type="paragraph" w:customStyle="1" w:styleId="3D01A6E24B214D829D493338BB13BCAE">
    <w:name w:val="3D01A6E24B214D829D493338BB13BCAE"/>
  </w:style>
  <w:style w:type="paragraph" w:customStyle="1" w:styleId="6C39EAE735334843854A485C8DADB4D5">
    <w:name w:val="6C39EAE735334843854A485C8DADB4D5"/>
  </w:style>
  <w:style w:type="paragraph" w:customStyle="1" w:styleId="BF14DD05D1FC4A3FBC7234BFD790F521">
    <w:name w:val="BF14DD05D1FC4A3FBC7234BFD790F521"/>
  </w:style>
  <w:style w:type="paragraph" w:customStyle="1" w:styleId="3B1C19AD3A744F4B8234DDEB8D1EE448">
    <w:name w:val="3B1C19AD3A744F4B8234DDEB8D1EE448"/>
  </w:style>
  <w:style w:type="paragraph" w:customStyle="1" w:styleId="4838197141AD4EC5BEE41BF67BDBB480">
    <w:name w:val="4838197141AD4EC5BEE41BF67BDBB480"/>
  </w:style>
  <w:style w:type="paragraph" w:customStyle="1" w:styleId="ED942E7F9EB845EDB778BF1456FFB46F">
    <w:name w:val="ED942E7F9EB845EDB778BF1456FFB4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6AAFF402-38C9-46BD-8FD1-8A95ED6E0D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C9563C-2293-408C-84C6-AB021089E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BlackTieResume</Template>
  <TotalTime>8</TotalTime>
  <Pages>2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Sherrie1</dc:creator>
  <cp:lastModifiedBy>Sherrie1</cp:lastModifiedBy>
  <cp:revision>1</cp:revision>
  <dcterms:created xsi:type="dcterms:W3CDTF">2014-10-02T00:49:00Z</dcterms:created>
  <dcterms:modified xsi:type="dcterms:W3CDTF">2014-10-02T00:57:00Z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